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A80" w:rsidRPr="007A5D7F" w:rsidRDefault="000C3BA4" w:rsidP="004E5A80">
      <w:pPr>
        <w:widowControl w:val="0"/>
        <w:suppressAutoHyphens w:val="0"/>
        <w:autoSpaceDE w:val="0"/>
        <w:spacing w:line="288" w:lineRule="auto"/>
        <w:ind w:left="11" w:right="11"/>
        <w:textAlignment w:val="auto"/>
        <w:rPr>
          <w:rFonts w:ascii="Calibri" w:eastAsia="Arial" w:hAnsi="Calibri" w:cs="Calibri"/>
          <w:b/>
          <w:w w:val="110"/>
          <w:lang w:eastAsia="en-US"/>
        </w:rPr>
      </w:pPr>
      <w:bookmarkStart w:id="0" w:name="_GoBack"/>
      <w:bookmarkEnd w:id="0"/>
      <w:r w:rsidRPr="007A5D7F">
        <w:rPr>
          <w:rFonts w:ascii="Calibri" w:eastAsia="Arial" w:hAnsi="Calibri" w:cs="Calibri"/>
          <w:b/>
          <w:w w:val="110"/>
          <w:lang w:eastAsia="en-US"/>
        </w:rPr>
        <w:t xml:space="preserve">MODELLO N° 2 </w:t>
      </w:r>
      <w:r w:rsidR="00C605D9" w:rsidRPr="007A5D7F">
        <w:rPr>
          <w:rFonts w:ascii="Calibri" w:eastAsia="Arial" w:hAnsi="Calibri" w:cs="Calibri"/>
          <w:b/>
          <w:w w:val="110"/>
          <w:lang w:eastAsia="en-US"/>
        </w:rPr>
        <w:t xml:space="preserve">– PROPOSTA DI VENDITA </w:t>
      </w:r>
    </w:p>
    <w:p w:rsidR="000C3BA4" w:rsidRPr="007A5D7F" w:rsidRDefault="000C3BA4" w:rsidP="00DA6610">
      <w:pPr>
        <w:widowControl w:val="0"/>
        <w:suppressAutoHyphens w:val="0"/>
        <w:autoSpaceDE w:val="0"/>
        <w:spacing w:line="288" w:lineRule="auto"/>
        <w:ind w:left="11" w:right="11"/>
        <w:jc w:val="center"/>
        <w:textAlignment w:val="auto"/>
        <w:rPr>
          <w:rFonts w:ascii="Calibri" w:eastAsia="Arial" w:hAnsi="Calibri" w:cs="Calibri"/>
          <w:b/>
          <w:w w:val="110"/>
          <w:lang w:eastAsia="en-US"/>
        </w:rPr>
      </w:pPr>
    </w:p>
    <w:tbl>
      <w:tblPr>
        <w:tblW w:w="0" w:type="auto"/>
        <w:tblInd w:w="11" w:type="dxa"/>
        <w:tblLook w:val="04A0" w:firstRow="1" w:lastRow="0" w:firstColumn="1" w:lastColumn="0" w:noHBand="0" w:noVBand="1"/>
      </w:tblPr>
      <w:tblGrid>
        <w:gridCol w:w="4893"/>
        <w:gridCol w:w="4950"/>
      </w:tblGrid>
      <w:tr w:rsidR="008C5836" w:rsidRPr="007A5D7F" w:rsidTr="004E5A80">
        <w:trPr>
          <w:trHeight w:val="1038"/>
        </w:trPr>
        <w:tc>
          <w:tcPr>
            <w:tcW w:w="5015" w:type="dxa"/>
            <w:shd w:val="clear" w:color="auto" w:fill="auto"/>
          </w:tcPr>
          <w:p w:rsidR="000C3BA4" w:rsidRPr="007A5D7F" w:rsidRDefault="000C3BA4" w:rsidP="00DA6610">
            <w:pPr>
              <w:widowControl w:val="0"/>
              <w:suppressAutoHyphens w:val="0"/>
              <w:autoSpaceDE w:val="0"/>
              <w:spacing w:line="288" w:lineRule="auto"/>
              <w:ind w:right="11"/>
              <w:jc w:val="right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  <w:r w:rsidRPr="007A5D7F">
              <w:rPr>
                <w:rFonts w:ascii="Calibri" w:eastAsia="Arial" w:hAnsi="Calibri" w:cs="Calibri"/>
                <w:b/>
                <w:w w:val="110"/>
                <w:lang w:eastAsia="en-US"/>
              </w:rPr>
              <w:t>A</w:t>
            </w:r>
          </w:p>
          <w:p w:rsidR="000C3BA4" w:rsidRPr="007A5D7F" w:rsidRDefault="000C3BA4" w:rsidP="00DA6610">
            <w:pPr>
              <w:widowControl w:val="0"/>
              <w:suppressAutoHyphens w:val="0"/>
              <w:autoSpaceDE w:val="0"/>
              <w:spacing w:line="288" w:lineRule="auto"/>
              <w:ind w:right="11"/>
              <w:jc w:val="right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  <w:r w:rsidRPr="007A5D7F">
              <w:rPr>
                <w:rFonts w:ascii="Calibri" w:eastAsia="Arial" w:hAnsi="Calibri" w:cs="Calibri"/>
                <w:b/>
                <w:w w:val="110"/>
                <w:lang w:eastAsia="en-US"/>
              </w:rPr>
              <w:t>PEC:</w:t>
            </w:r>
          </w:p>
          <w:p w:rsidR="000C3BA4" w:rsidRPr="007A5D7F" w:rsidRDefault="000C3BA4" w:rsidP="00DA6610">
            <w:pPr>
              <w:widowControl w:val="0"/>
              <w:suppressAutoHyphens w:val="0"/>
              <w:autoSpaceDE w:val="0"/>
              <w:spacing w:line="288" w:lineRule="auto"/>
              <w:ind w:right="11"/>
              <w:jc w:val="right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</w:p>
          <w:p w:rsidR="000C3BA4" w:rsidRPr="007A5D7F" w:rsidRDefault="000C3BA4" w:rsidP="00DA6610">
            <w:pPr>
              <w:widowControl w:val="0"/>
              <w:suppressAutoHyphens w:val="0"/>
              <w:autoSpaceDE w:val="0"/>
              <w:spacing w:line="288" w:lineRule="auto"/>
              <w:ind w:right="11"/>
              <w:jc w:val="right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</w:p>
        </w:tc>
        <w:tc>
          <w:tcPr>
            <w:tcW w:w="5015" w:type="dxa"/>
            <w:shd w:val="clear" w:color="auto" w:fill="auto"/>
          </w:tcPr>
          <w:p w:rsidR="000C3BA4" w:rsidRPr="007A5D7F" w:rsidRDefault="000C3BA4" w:rsidP="00DA6610">
            <w:pPr>
              <w:widowControl w:val="0"/>
              <w:suppressAutoHyphens w:val="0"/>
              <w:autoSpaceDE w:val="0"/>
              <w:spacing w:line="288" w:lineRule="auto"/>
              <w:ind w:right="11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  <w:r w:rsidRPr="007A5D7F">
              <w:rPr>
                <w:rFonts w:ascii="Calibri" w:eastAsia="Arial" w:hAnsi="Calibri" w:cs="Calibri"/>
                <w:b/>
                <w:w w:val="110"/>
                <w:lang w:eastAsia="en-US"/>
              </w:rPr>
              <w:t>Cidiu S.p.A.</w:t>
            </w:r>
          </w:p>
          <w:bookmarkStart w:id="1" w:name="_Hlk165535377"/>
          <w:p w:rsidR="000C3BA4" w:rsidRPr="007A5D7F" w:rsidRDefault="000C3BA4" w:rsidP="004E5A80">
            <w:pPr>
              <w:widowControl w:val="0"/>
              <w:suppressAutoHyphens w:val="0"/>
              <w:autoSpaceDE w:val="0"/>
              <w:spacing w:after="120"/>
              <w:ind w:right="11"/>
              <w:textAlignment w:val="auto"/>
              <w:rPr>
                <w:rFonts w:ascii="Calibri" w:eastAsia="Arial" w:hAnsi="Calibri" w:cs="Calibri"/>
                <w:b/>
                <w:w w:val="110"/>
                <w:lang w:eastAsia="en-US"/>
              </w:rPr>
            </w:pPr>
            <w:r w:rsidRPr="007A5D7F">
              <w:rPr>
                <w:rFonts w:ascii="Calibri" w:eastAsia="Arial" w:hAnsi="Calibri" w:cs="Calibri"/>
                <w:lang w:eastAsia="en-US"/>
              </w:rPr>
              <w:fldChar w:fldCharType="begin"/>
            </w:r>
            <w:r w:rsidRPr="007A5D7F">
              <w:rPr>
                <w:rFonts w:ascii="Calibri" w:eastAsia="Arial" w:hAnsi="Calibri" w:cs="Calibri"/>
                <w:lang w:eastAsia="en-US"/>
              </w:rPr>
              <w:instrText xml:space="preserve"> HYPERLINK "mailto:gruppocidiu@cert.cidiu.it" </w:instrText>
            </w:r>
            <w:r w:rsidRPr="007A5D7F">
              <w:rPr>
                <w:rFonts w:ascii="Calibri" w:eastAsia="Arial" w:hAnsi="Calibri" w:cs="Calibri"/>
                <w:lang w:eastAsia="en-US"/>
              </w:rPr>
              <w:fldChar w:fldCharType="separate"/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grup</w:t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p</w:t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ocidiu@cert.cid</w:t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i</w:t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u.i</w:t>
            </w:r>
            <w:r w:rsidRPr="007A5D7F">
              <w:rPr>
                <w:rFonts w:ascii="Calibri" w:eastAsia="Arial" w:hAnsi="Calibri" w:cs="Calibri"/>
                <w:color w:val="0563C1"/>
                <w:u w:val="single"/>
                <w:lang w:eastAsia="en-US"/>
              </w:rPr>
              <w:t>t</w:t>
            </w:r>
            <w:r w:rsidRPr="007A5D7F">
              <w:rPr>
                <w:rFonts w:ascii="Calibri" w:eastAsia="Arial" w:hAnsi="Calibri" w:cs="Calibri"/>
                <w:lang w:eastAsia="en-US"/>
              </w:rPr>
              <w:fldChar w:fldCharType="end"/>
            </w:r>
            <w:bookmarkEnd w:id="1"/>
          </w:p>
        </w:tc>
      </w:tr>
    </w:tbl>
    <w:p w:rsidR="000C3BA4" w:rsidRPr="007A5D7F" w:rsidRDefault="000C3BA4" w:rsidP="00F77418">
      <w:pPr>
        <w:widowControl w:val="0"/>
        <w:suppressAutoHyphens w:val="0"/>
        <w:autoSpaceDE w:val="0"/>
        <w:spacing w:line="288" w:lineRule="auto"/>
        <w:ind w:left="11" w:right="11"/>
        <w:jc w:val="center"/>
        <w:textAlignment w:val="auto"/>
        <w:rPr>
          <w:rFonts w:ascii="Calibri" w:eastAsia="Arial" w:hAnsi="Calibri" w:cs="Calibri"/>
          <w:b/>
          <w:w w:val="110"/>
          <w:lang w:eastAsia="en-US"/>
        </w:rPr>
      </w:pPr>
      <w:r w:rsidRPr="007A5D7F">
        <w:rPr>
          <w:rFonts w:ascii="Calibri" w:eastAsia="Arial" w:hAnsi="Calibri" w:cs="Calibri"/>
          <w:b/>
          <w:w w:val="110"/>
          <w:lang w:eastAsia="en-US"/>
        </w:rPr>
        <w:t>MANIFESTAZIONE DI INTERESSE IN RIFERIMENTO A</w:t>
      </w:r>
      <w:r w:rsidR="00DA6610" w:rsidRPr="007A5D7F">
        <w:rPr>
          <w:rFonts w:ascii="Calibri" w:eastAsia="Arial" w:hAnsi="Calibri" w:cs="Calibri"/>
          <w:b/>
          <w:w w:val="110"/>
          <w:lang w:eastAsia="en-US"/>
        </w:rPr>
        <w:t xml:space="preserve">: </w:t>
      </w:r>
      <w:r w:rsidRPr="007A5D7F">
        <w:rPr>
          <w:rFonts w:ascii="Calibri" w:eastAsia="Arial" w:hAnsi="Calibri" w:cs="Calibri"/>
          <w:b/>
          <w:w w:val="110"/>
          <w:lang w:eastAsia="en-US"/>
        </w:rPr>
        <w:t>“AVVISO ESPLORATIVO PER LA MANIFESTAZIONE DI INTERESSE PER L'INDIVIDUAZIONE DI UN IMMOBILE INDUSTRIALE DA ADIBIRE A NUOVA SEDE OPERATIVA E A CENTRO DEL RIUSO DELLA SOCIETA’ CIDIU S.P.A. NEI COMUNI DI RIVOLI E GRUGLIASCO”</w:t>
      </w:r>
    </w:p>
    <w:p w:rsidR="00E05938" w:rsidRPr="007A5D7F" w:rsidRDefault="00E05938" w:rsidP="00DA6610">
      <w:pPr>
        <w:spacing w:line="288" w:lineRule="auto"/>
        <w:ind w:right="-1"/>
        <w:jc w:val="both"/>
        <w:rPr>
          <w:rFonts w:ascii="Calibri" w:hAnsi="Calibri" w:cs="Calibri"/>
          <w:b/>
          <w:i/>
        </w:rPr>
      </w:pPr>
    </w:p>
    <w:p w:rsidR="00EC7EE2" w:rsidRPr="007A5D7F" w:rsidRDefault="00BF05FB" w:rsidP="00F77418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>Il/la sottoscritto/a ______________________________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nato/a  a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__________________________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il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______________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Prov.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________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C.F._____________</w:t>
      </w:r>
      <w:r w:rsidR="00526718" w:rsidRPr="007A5D7F">
        <w:rPr>
          <w:rFonts w:ascii="Calibri" w:hAnsi="Calibri" w:cs="Calibri"/>
          <w:szCs w:val="24"/>
        </w:rPr>
        <w:t xml:space="preserve">____________ e Residente </w:t>
      </w:r>
      <w:r w:rsidR="004E5A80">
        <w:rPr>
          <w:rFonts w:ascii="Calibri" w:hAnsi="Calibri" w:cs="Calibri"/>
          <w:szCs w:val="24"/>
        </w:rPr>
        <w:t xml:space="preserve">in </w:t>
      </w:r>
      <w:r w:rsidRPr="007A5D7F">
        <w:rPr>
          <w:rFonts w:ascii="Calibri" w:hAnsi="Calibri" w:cs="Calibri"/>
          <w:szCs w:val="24"/>
        </w:rPr>
        <w:t>________</w:t>
      </w:r>
      <w:r w:rsidR="004E5A80">
        <w:rPr>
          <w:rFonts w:ascii="Calibri" w:hAnsi="Calibri" w:cs="Calibri"/>
          <w:szCs w:val="24"/>
        </w:rPr>
        <w:t>_______________</w:t>
      </w:r>
      <w:r w:rsidRPr="007A5D7F">
        <w:rPr>
          <w:rFonts w:ascii="Calibri" w:hAnsi="Calibri" w:cs="Calibri"/>
          <w:szCs w:val="24"/>
        </w:rPr>
        <w:t>___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Prov.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 in Via/Piazza</w:t>
      </w:r>
      <w:r w:rsidR="004E5A80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_________________________n°______</w:t>
      </w:r>
    </w:p>
    <w:p w:rsidR="00E05938" w:rsidRPr="007A5D7F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In qualità di: </w:t>
      </w:r>
      <w:r w:rsidRPr="007A5D7F">
        <w:rPr>
          <w:rFonts w:ascii="Calibri" w:hAnsi="Calibri" w:cs="Calibri"/>
          <w:i/>
          <w:szCs w:val="24"/>
          <w:u w:val="single"/>
        </w:rPr>
        <w:t>(barrare la casella corrispondente)</w:t>
      </w:r>
    </w:p>
    <w:p w:rsidR="00E05938" w:rsidRPr="007A5D7F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34290</wp:posOffset>
                </wp:positionV>
                <wp:extent cx="100965" cy="106680"/>
                <wp:effectExtent l="0" t="0" r="0" b="762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5938" w:rsidRDefault="00E05938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margin-left:.75pt;margin-top:2.7pt;width:7.95pt;height: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" strokeweight=".26467mm">
                <v:textbox>
                  <w:txbxContent>
                    <w:p w:rsidR="00E05938" w:rsidRDefault="00E05938"/>
                  </w:txbxContent>
                </v:textbox>
              </v:shape>
            </w:pict>
          </mc:Fallback>
        </mc:AlternateContent>
      </w:r>
      <w:r w:rsidR="00BF05FB" w:rsidRPr="007A5D7F">
        <w:rPr>
          <w:rFonts w:ascii="Calibri" w:hAnsi="Calibri" w:cs="Calibri"/>
          <w:szCs w:val="24"/>
        </w:rPr>
        <w:t xml:space="preserve">    Persona Fisica come unico proprietario;</w:t>
      </w:r>
    </w:p>
    <w:p w:rsidR="00E05938" w:rsidRPr="007A5D7F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34925</wp:posOffset>
                </wp:positionV>
                <wp:extent cx="100965" cy="106680"/>
                <wp:effectExtent l="0" t="0" r="0" b="762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5938" w:rsidRDefault="00424AA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</w:pPr>
                            <w:r w:rsidRPr="006A782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14300" cy="121920"/>
                                  <wp:effectExtent l="0" t="0" r="0" b="0"/>
                                  <wp:docPr id="5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4" o:spid="_x0000_s1027" type="#_x0000_t202" style="position:absolute;margin-left:.75pt;margin-top:2.75pt;width:7.95pt;height: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" strokeweight=".26467mm">
                <v:textbox>
                  <w:txbxContent>
                    <w:p w:rsidR="00E05938" w:rsidRDefault="00424AA9">
                      <w:pPr>
                        <w:pStyle w:val="Paragrafoelenco"/>
                        <w:numPr>
                          <w:ilvl w:val="0"/>
                          <w:numId w:val="1"/>
                        </w:numPr>
                      </w:pPr>
                      <w:r w:rsidRPr="006A782B"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14300" cy="121920"/>
                            <wp:effectExtent l="0" t="0" r="0" b="0"/>
                            <wp:docPr id="5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21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05FB" w:rsidRPr="007A5D7F">
        <w:rPr>
          <w:rFonts w:ascii="Calibri" w:hAnsi="Calibri" w:cs="Calibri"/>
          <w:szCs w:val="24"/>
        </w:rPr>
        <w:t xml:space="preserve">    Persona Fisica come comproprietario;</w:t>
      </w:r>
    </w:p>
    <w:p w:rsidR="00E05938" w:rsidRPr="00C657B8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58420</wp:posOffset>
                </wp:positionV>
                <wp:extent cx="100965" cy="106680"/>
                <wp:effectExtent l="0" t="0" r="0" b="762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5938" w:rsidRDefault="00424AA9">
                            <w:r w:rsidRPr="006A782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14300" cy="121920"/>
                                  <wp:effectExtent l="0" t="0" r="0" b="0"/>
                                  <wp:docPr id="2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3" o:spid="_x0000_s1028" type="#_x0000_t202" style="position:absolute;margin-left:1.25pt;margin-top:4.6pt;width:7.95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" strokeweight=".26467mm">
                <v:textbox>
                  <w:txbxContent>
                    <w:p w:rsidR="00E05938" w:rsidRDefault="00424AA9">
                      <w:r w:rsidRPr="006A782B"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14300" cy="121920"/>
                            <wp:effectExtent l="0" t="0" r="0" b="0"/>
                            <wp:docPr id="2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21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05FB" w:rsidRPr="007A5D7F">
        <w:rPr>
          <w:rFonts w:ascii="Calibri" w:hAnsi="Calibri" w:cs="Calibri"/>
          <w:szCs w:val="24"/>
        </w:rPr>
        <w:t xml:space="preserve">    Persona </w:t>
      </w:r>
      <w:r w:rsidR="00BF05FB" w:rsidRPr="00C657B8">
        <w:rPr>
          <w:rFonts w:ascii="Calibri" w:hAnsi="Calibri" w:cs="Calibri"/>
          <w:szCs w:val="24"/>
        </w:rPr>
        <w:t xml:space="preserve">Giuridica </w:t>
      </w:r>
      <w:r w:rsidR="00AB7882" w:rsidRPr="00C657B8">
        <w:rPr>
          <w:rFonts w:ascii="Calibri" w:hAnsi="Calibri" w:cs="Calibri"/>
          <w:szCs w:val="24"/>
        </w:rPr>
        <w:t>proprietaria</w:t>
      </w:r>
      <w:r w:rsidR="00F77418" w:rsidRPr="00C657B8">
        <w:rPr>
          <w:rFonts w:ascii="Calibri" w:hAnsi="Calibri" w:cs="Calibri"/>
          <w:szCs w:val="24"/>
        </w:rPr>
        <w:t xml:space="preserve"> </w:t>
      </w:r>
      <w:r w:rsidR="00BF05FB" w:rsidRPr="00C657B8">
        <w:rPr>
          <w:rFonts w:ascii="Calibri" w:hAnsi="Calibri" w:cs="Calibri"/>
          <w:szCs w:val="24"/>
        </w:rPr>
        <w:t>(Rappresentante Legale);</w:t>
      </w:r>
    </w:p>
    <w:p w:rsidR="00F77418" w:rsidRPr="00C657B8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 w:rsidRPr="00C657B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58420</wp:posOffset>
                </wp:positionV>
                <wp:extent cx="100965" cy="106680"/>
                <wp:effectExtent l="0" t="0" r="0" b="762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7418" w:rsidRDefault="00424AA9" w:rsidP="00F77418">
                            <w:r w:rsidRPr="006A782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14300" cy="121920"/>
                                  <wp:effectExtent l="0" t="0" r="0" b="0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" o:spid="_x0000_s1029" type="#_x0000_t202" style="position:absolute;margin-left:1.25pt;margin-top:4.6pt;width:7.95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" strokeweight=".26467mm">
                <v:textbox>
                  <w:txbxContent>
                    <w:p w:rsidR="00F77418" w:rsidRDefault="00424AA9" w:rsidP="00F77418">
                      <w:r w:rsidRPr="006A782B"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14300" cy="121920"/>
                            <wp:effectExtent l="0" t="0" r="0" b="0"/>
                            <wp:docPr id="3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21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7418" w:rsidRPr="00C657B8">
        <w:rPr>
          <w:rFonts w:ascii="Calibri" w:hAnsi="Calibri" w:cs="Calibri"/>
          <w:szCs w:val="24"/>
        </w:rPr>
        <w:t xml:space="preserve">    Persona Giuridica comproprietaria (Rappresentante Legale);</w:t>
      </w:r>
    </w:p>
    <w:p w:rsidR="00E05938" w:rsidRPr="007A5D7F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dell’immobile oggetto di offerta, sito in </w:t>
      </w:r>
      <w:r w:rsidR="00DA6610" w:rsidRPr="007A5D7F">
        <w:rPr>
          <w:rFonts w:ascii="Calibri" w:hAnsi="Calibri" w:cs="Calibri"/>
          <w:szCs w:val="24"/>
        </w:rPr>
        <w:t>_______________________________________________</w:t>
      </w:r>
      <w:r w:rsidRPr="007A5D7F">
        <w:rPr>
          <w:rFonts w:ascii="Calibri" w:hAnsi="Calibri" w:cs="Calibri"/>
          <w:szCs w:val="24"/>
        </w:rPr>
        <w:t>, in Via______________________</w:t>
      </w:r>
      <w:r w:rsidR="00007934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n.</w:t>
      </w:r>
      <w:r w:rsidR="00007934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_____, superficie m</w:t>
      </w:r>
      <w:r w:rsidR="0080626D" w:rsidRPr="007A5D7F">
        <w:rPr>
          <w:rFonts w:ascii="Calibri" w:hAnsi="Calibri" w:cs="Calibri"/>
          <w:szCs w:val="24"/>
          <w:vertAlign w:val="superscript"/>
        </w:rPr>
        <w:t>2</w:t>
      </w:r>
      <w:r w:rsidRPr="007A5D7F">
        <w:rPr>
          <w:rFonts w:ascii="Calibri" w:hAnsi="Calibri" w:cs="Calibri"/>
          <w:szCs w:val="24"/>
        </w:rPr>
        <w:t xml:space="preserve"> totali</w:t>
      </w:r>
      <w:r w:rsidR="0080626D" w:rsidRPr="007A5D7F">
        <w:rPr>
          <w:rFonts w:ascii="Calibri" w:hAnsi="Calibri" w:cs="Calibri"/>
          <w:szCs w:val="24"/>
        </w:rPr>
        <w:t xml:space="preserve"> pari a </w:t>
      </w:r>
      <w:r w:rsidRPr="007A5D7F">
        <w:rPr>
          <w:rFonts w:ascii="Calibri" w:hAnsi="Calibri" w:cs="Calibri"/>
          <w:szCs w:val="24"/>
        </w:rPr>
        <w:t>____________________, con i seguenti dati catastali______________________________________________</w:t>
      </w:r>
      <w:r w:rsidR="00007934">
        <w:rPr>
          <w:rFonts w:ascii="Calibri" w:hAnsi="Calibri" w:cs="Calibri"/>
          <w:szCs w:val="24"/>
        </w:rPr>
        <w:t>_______________</w:t>
      </w:r>
      <w:r w:rsidRPr="007A5D7F">
        <w:rPr>
          <w:rFonts w:ascii="Calibri" w:hAnsi="Calibri" w:cs="Calibri"/>
          <w:szCs w:val="24"/>
        </w:rPr>
        <w:t>;</w:t>
      </w:r>
    </w:p>
    <w:p w:rsidR="00E05938" w:rsidRPr="007A5D7F" w:rsidRDefault="00BF05FB" w:rsidP="0080626D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In caso di Persona Fisica in comproprietà, indicare il numero e i dati degli altri comproprietari: </w:t>
      </w:r>
    </w:p>
    <w:p w:rsidR="00E05938" w:rsidRPr="007A5D7F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>Nr. di comproprietari_______;</w:t>
      </w:r>
    </w:p>
    <w:p w:rsidR="00E05938" w:rsidRPr="007A5D7F" w:rsidRDefault="00EC7EE2" w:rsidP="00007934">
      <w:pPr>
        <w:pStyle w:val="usoboll1"/>
        <w:tabs>
          <w:tab w:val="left" w:leader="underscore" w:pos="5670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1. </w:t>
      </w:r>
      <w:r w:rsidR="00BF05FB" w:rsidRPr="007A5D7F">
        <w:rPr>
          <w:rFonts w:ascii="Calibri" w:hAnsi="Calibri" w:cs="Calibri"/>
          <w:szCs w:val="24"/>
        </w:rPr>
        <w:t>Sig./Sig.ra____________________________ nato/a a___________</w:t>
      </w:r>
      <w:r w:rsidR="00526718" w:rsidRPr="007A5D7F">
        <w:rPr>
          <w:rFonts w:ascii="Calibri" w:hAnsi="Calibri" w:cs="Calibri"/>
          <w:szCs w:val="24"/>
        </w:rPr>
        <w:t xml:space="preserve">__________, il __________, </w:t>
      </w:r>
      <w:r w:rsidR="00BF05FB" w:rsidRPr="007A5D7F">
        <w:rPr>
          <w:rFonts w:ascii="Calibri" w:hAnsi="Calibri" w:cs="Calibri"/>
          <w:szCs w:val="24"/>
        </w:rPr>
        <w:t>e residente a___________________, Prov._________, in Via/Piazza____________n.________;</w:t>
      </w:r>
    </w:p>
    <w:p w:rsidR="00E05938" w:rsidRPr="007A5D7F" w:rsidRDefault="00EC7EE2" w:rsidP="00DA6610">
      <w:pPr>
        <w:pStyle w:val="usoboll1"/>
        <w:tabs>
          <w:tab w:val="left" w:leader="underscore" w:pos="5670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2. </w:t>
      </w:r>
      <w:r w:rsidR="00BF05FB" w:rsidRPr="007A5D7F">
        <w:rPr>
          <w:rFonts w:ascii="Calibri" w:hAnsi="Calibri" w:cs="Calibri"/>
          <w:szCs w:val="24"/>
        </w:rPr>
        <w:t>Sig./Sig.ra____________________________ nato/a a________</w:t>
      </w:r>
      <w:r w:rsidR="00526718" w:rsidRPr="007A5D7F">
        <w:rPr>
          <w:rFonts w:ascii="Calibri" w:hAnsi="Calibri" w:cs="Calibri"/>
          <w:szCs w:val="24"/>
        </w:rPr>
        <w:t xml:space="preserve">_____________, il __________, </w:t>
      </w:r>
      <w:r w:rsidR="00BF05FB" w:rsidRPr="007A5D7F">
        <w:rPr>
          <w:rFonts w:ascii="Calibri" w:hAnsi="Calibri" w:cs="Calibri"/>
          <w:szCs w:val="24"/>
        </w:rPr>
        <w:t>e residente a___________________, Prov._________, in Via/Piazza____________n.________;</w:t>
      </w:r>
    </w:p>
    <w:p w:rsidR="00E05938" w:rsidRPr="007A5D7F" w:rsidRDefault="00EC7EE2" w:rsidP="00007934">
      <w:pPr>
        <w:pStyle w:val="usoboll1"/>
        <w:tabs>
          <w:tab w:val="left" w:leader="underscore" w:pos="5670"/>
        </w:tabs>
        <w:spacing w:line="288" w:lineRule="auto"/>
        <w:ind w:right="-1"/>
        <w:jc w:val="left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3. </w:t>
      </w:r>
      <w:r w:rsidR="00BF05FB" w:rsidRPr="007A5D7F">
        <w:rPr>
          <w:rFonts w:ascii="Calibri" w:hAnsi="Calibri" w:cs="Calibri"/>
          <w:szCs w:val="24"/>
        </w:rPr>
        <w:t>Sig./Sig.ra____________________________ nato/a a________</w:t>
      </w:r>
      <w:r w:rsidR="00526718" w:rsidRPr="007A5D7F">
        <w:rPr>
          <w:rFonts w:ascii="Calibri" w:hAnsi="Calibri" w:cs="Calibri"/>
          <w:szCs w:val="24"/>
        </w:rPr>
        <w:t xml:space="preserve">_____________, il __________, </w:t>
      </w:r>
      <w:r w:rsidR="00BF05FB" w:rsidRPr="007A5D7F">
        <w:rPr>
          <w:rFonts w:ascii="Calibri" w:hAnsi="Calibri" w:cs="Calibri"/>
          <w:szCs w:val="24"/>
        </w:rPr>
        <w:t>e residente a___________________, Prov._________, in Via/Piazza____________n.________;</w:t>
      </w:r>
    </w:p>
    <w:p w:rsidR="004E5A80" w:rsidRPr="007A5D7F" w:rsidRDefault="00EC7EE2" w:rsidP="00EC7EE2">
      <w:pPr>
        <w:pStyle w:val="usoboll1"/>
        <w:tabs>
          <w:tab w:val="left" w:leader="underscore" w:pos="5670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4. </w:t>
      </w:r>
      <w:r w:rsidR="00BF05FB" w:rsidRPr="007A5D7F">
        <w:rPr>
          <w:rFonts w:ascii="Calibri" w:hAnsi="Calibri" w:cs="Calibri"/>
          <w:szCs w:val="24"/>
        </w:rPr>
        <w:t>Sig./Sig.ra____________________________ nato/a a________</w:t>
      </w:r>
      <w:r w:rsidR="00526718" w:rsidRPr="007A5D7F">
        <w:rPr>
          <w:rFonts w:ascii="Calibri" w:hAnsi="Calibri" w:cs="Calibri"/>
          <w:szCs w:val="24"/>
        </w:rPr>
        <w:t xml:space="preserve">_____________, il __________, </w:t>
      </w:r>
      <w:r w:rsidR="00BF05FB" w:rsidRPr="007A5D7F">
        <w:rPr>
          <w:rFonts w:ascii="Calibri" w:hAnsi="Calibri" w:cs="Calibri"/>
          <w:szCs w:val="24"/>
        </w:rPr>
        <w:t>e residente a___________________, Prov._________, in Via/Piazza____________n.________;</w:t>
      </w:r>
    </w:p>
    <w:p w:rsidR="00E05938" w:rsidRPr="007A5D7F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3" distR="114293" simplePos="0" relativeHeight="251656192" behindDoc="0" locked="0" layoutInCell="1" allowOverlap="1">
                <wp:simplePos x="0" y="0"/>
                <wp:positionH relativeFrom="column">
                  <wp:posOffset>6118224</wp:posOffset>
                </wp:positionH>
                <wp:positionV relativeFrom="paragraph">
                  <wp:posOffset>161925</wp:posOffset>
                </wp:positionV>
                <wp:extent cx="0" cy="1498600"/>
                <wp:effectExtent l="0" t="0" r="19050" b="6350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761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1" o:spid="_x0000_s1026" type="#_x0000_t32" style="position:absolute;margin-left:481.75pt;margin-top:12.75pt;width:0;height:118pt;z-index:251656192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" strokeweight=".264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5168" behindDoc="0" locked="0" layoutInCell="1" allowOverlap="1">
                <wp:simplePos x="0" y="0"/>
                <wp:positionH relativeFrom="column">
                  <wp:posOffset>-147321</wp:posOffset>
                </wp:positionH>
                <wp:positionV relativeFrom="paragraph">
                  <wp:posOffset>161925</wp:posOffset>
                </wp:positionV>
                <wp:extent cx="0" cy="1498600"/>
                <wp:effectExtent l="0" t="0" r="19050" b="6350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DCCE8" id="Connettore 2 10" o:spid="_x0000_s1026" type="#_x0000_t32" style="position:absolute;margin-left:-11.6pt;margin-top:12.75pt;width:0;height:118pt;z-index:251655168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" strokeweight=".264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5312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161924</wp:posOffset>
                </wp:positionV>
                <wp:extent cx="6264910" cy="0"/>
                <wp:effectExtent l="0" t="0" r="0" b="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264910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8E931" id="Connettore 2 9" o:spid="_x0000_s1026" type="#_x0000_t32" style="position:absolute;margin-left:-11.6pt;margin-top:12.75pt;width:493.3pt;height:0;z-index:25165312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" strokeweight=".26467mm"/>
            </w:pict>
          </mc:Fallback>
        </mc:AlternateContent>
      </w:r>
    </w:p>
    <w:p w:rsidR="00E05938" w:rsidRPr="007A5D7F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i/>
          <w:szCs w:val="24"/>
          <w:u w:val="single"/>
        </w:rPr>
        <w:t>*(compilare solo in caso di persona giuridica)</w:t>
      </w:r>
    </w:p>
    <w:p w:rsidR="00E05938" w:rsidRPr="007A5D7F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282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t xml:space="preserve">Legale Rappresentante della Società </w:t>
      </w:r>
      <w:r w:rsidRPr="007A5D7F">
        <w:rPr>
          <w:rFonts w:ascii="Calibri" w:hAnsi="Calibri" w:cs="Calibri"/>
          <w:i/>
          <w:szCs w:val="24"/>
        </w:rPr>
        <w:t>(indicare denominazione e forma giuridica</w:t>
      </w:r>
      <w:r w:rsidRPr="007A5D7F">
        <w:rPr>
          <w:rFonts w:ascii="Calibri" w:hAnsi="Calibri" w:cs="Calibri"/>
          <w:szCs w:val="24"/>
        </w:rPr>
        <w:t>)</w:t>
      </w:r>
      <w:r w:rsidR="00AB7882">
        <w:rPr>
          <w:rFonts w:ascii="Calibri" w:hAnsi="Calibri" w:cs="Calibri"/>
          <w:szCs w:val="24"/>
        </w:rPr>
        <w:t xml:space="preserve"> </w:t>
      </w:r>
      <w:r w:rsidRPr="007A5D7F">
        <w:rPr>
          <w:rFonts w:ascii="Calibri" w:hAnsi="Calibri" w:cs="Calibri"/>
          <w:szCs w:val="24"/>
        </w:rPr>
        <w:t>__________________________________________</w:t>
      </w:r>
      <w:r w:rsidR="00F77418">
        <w:rPr>
          <w:rFonts w:ascii="Calibri" w:hAnsi="Calibri" w:cs="Calibri"/>
          <w:szCs w:val="24"/>
        </w:rPr>
        <w:t xml:space="preserve">, </w:t>
      </w:r>
      <w:r w:rsidRPr="007A5D7F">
        <w:rPr>
          <w:rFonts w:ascii="Calibri" w:hAnsi="Calibri" w:cs="Calibri"/>
          <w:szCs w:val="24"/>
        </w:rPr>
        <w:t xml:space="preserve">che </w:t>
      </w:r>
      <w:r w:rsidRPr="00C657B8">
        <w:rPr>
          <w:rFonts w:ascii="Calibri" w:hAnsi="Calibri" w:cs="Calibri"/>
          <w:szCs w:val="24"/>
        </w:rPr>
        <w:t>ha la</w:t>
      </w:r>
      <w:r w:rsidR="00AB7882" w:rsidRPr="00C657B8">
        <w:rPr>
          <w:rFonts w:ascii="Calibri" w:hAnsi="Calibri" w:cs="Calibri"/>
          <w:szCs w:val="24"/>
        </w:rPr>
        <w:t xml:space="preserve"> </w:t>
      </w:r>
      <w:r w:rsidR="00F77418" w:rsidRPr="00C657B8">
        <w:rPr>
          <w:rFonts w:ascii="Calibri" w:hAnsi="Calibri" w:cs="Calibri"/>
          <w:szCs w:val="24"/>
        </w:rPr>
        <w:t>proprietà</w:t>
      </w:r>
      <w:r w:rsidR="00AB7882" w:rsidRPr="00C657B8">
        <w:rPr>
          <w:rFonts w:ascii="Calibri" w:hAnsi="Calibri" w:cs="Calibri"/>
          <w:szCs w:val="24"/>
        </w:rPr>
        <w:t xml:space="preserve"> e</w:t>
      </w:r>
      <w:r w:rsidRPr="00C657B8">
        <w:rPr>
          <w:rFonts w:ascii="Calibri" w:hAnsi="Calibri" w:cs="Calibri"/>
          <w:szCs w:val="24"/>
        </w:rPr>
        <w:t xml:space="preserve"> disponibilità</w:t>
      </w:r>
      <w:r w:rsidRPr="007A5D7F">
        <w:rPr>
          <w:rFonts w:ascii="Calibri" w:hAnsi="Calibri" w:cs="Calibri"/>
          <w:szCs w:val="24"/>
        </w:rPr>
        <w:t xml:space="preserve"> </w:t>
      </w:r>
      <w:r w:rsidR="00F77418">
        <w:rPr>
          <w:rFonts w:ascii="Calibri" w:hAnsi="Calibri" w:cs="Calibri"/>
          <w:szCs w:val="24"/>
        </w:rPr>
        <w:t xml:space="preserve">piene ed esclusive </w:t>
      </w:r>
      <w:r w:rsidRPr="007A5D7F">
        <w:rPr>
          <w:rFonts w:ascii="Calibri" w:hAnsi="Calibri" w:cs="Calibri"/>
          <w:szCs w:val="24"/>
        </w:rPr>
        <w:t>dell</w:t>
      </w:r>
      <w:r w:rsidR="00A9073B" w:rsidRPr="007A5D7F">
        <w:rPr>
          <w:rFonts w:ascii="Calibri" w:hAnsi="Calibri" w:cs="Calibri"/>
          <w:szCs w:val="24"/>
        </w:rPr>
        <w:t xml:space="preserve">’immobile, </w:t>
      </w:r>
      <w:r w:rsidRPr="007A5D7F">
        <w:rPr>
          <w:rFonts w:ascii="Calibri" w:hAnsi="Calibri" w:cs="Calibri"/>
          <w:szCs w:val="24"/>
        </w:rPr>
        <w:t xml:space="preserve">con sede legale in___ ______________, Prov. _____, via ____________, n. _____, codice fiscale n.________________ Partita IVA n. ___________________ </w:t>
      </w:r>
    </w:p>
    <w:p w:rsidR="00E05938" w:rsidRPr="007A5D7F" w:rsidRDefault="00424AA9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54144" behindDoc="0" locked="0" layoutInCell="1" allowOverlap="1">
                <wp:simplePos x="0" y="0"/>
                <wp:positionH relativeFrom="margin">
                  <wp:posOffset>-155575</wp:posOffset>
                </wp:positionH>
                <wp:positionV relativeFrom="paragraph">
                  <wp:posOffset>97789</wp:posOffset>
                </wp:positionV>
                <wp:extent cx="6264910" cy="0"/>
                <wp:effectExtent l="0" t="0" r="0" b="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264910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0722C" id="Connettore 2 8" o:spid="_x0000_s1026" type="#_x0000_t32" style="position:absolute;margin-left:-12.25pt;margin-top:7.7pt;width:493.3pt;height:0;z-index:251654144;visibility:visible;mso-wrap-style:square;mso-width-percent:0;mso-height-percent:0;mso-wrap-distance-left:9pt;mso-wrap-distance-top:-19e-5mm;mso-wrap-distance-right:9pt;mso-wrap-distance-bottom:-19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" strokeweight=".26467mm">
                <w10:wrap anchorx="margin"/>
              </v:shape>
            </w:pict>
          </mc:Fallback>
        </mc:AlternateContent>
      </w:r>
    </w:p>
    <w:p w:rsidR="00F77418" w:rsidRDefault="00F77418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</w:p>
    <w:p w:rsidR="00E05938" w:rsidRDefault="00BF05FB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  <w:r w:rsidRPr="007A5D7F">
        <w:rPr>
          <w:rFonts w:ascii="Calibri" w:hAnsi="Calibri" w:cs="Calibri"/>
          <w:szCs w:val="24"/>
        </w:rPr>
        <w:lastRenderedPageBreak/>
        <w:t>quale soggetto proponente della presente dichiarazione, tenuto conto degli artt. 46 e 47 del</w:t>
      </w:r>
      <w:r w:rsidR="00A9073B" w:rsidRPr="007A5D7F">
        <w:rPr>
          <w:rFonts w:ascii="Calibri" w:hAnsi="Calibri" w:cs="Calibri"/>
          <w:szCs w:val="24"/>
        </w:rPr>
        <w:t xml:space="preserve"> citato D.P.R. n. 445/2000,</w:t>
      </w:r>
    </w:p>
    <w:p w:rsidR="00C657B8" w:rsidRPr="007A5D7F" w:rsidRDefault="00C657B8" w:rsidP="00DA6610">
      <w:pPr>
        <w:pStyle w:val="usoboll1"/>
        <w:tabs>
          <w:tab w:val="left" w:leader="underscore" w:pos="5670"/>
          <w:tab w:val="right" w:leader="underscore" w:pos="9356"/>
        </w:tabs>
        <w:spacing w:line="288" w:lineRule="auto"/>
        <w:ind w:right="-1"/>
        <w:rPr>
          <w:rFonts w:ascii="Calibri" w:hAnsi="Calibri" w:cs="Calibri"/>
          <w:szCs w:val="24"/>
        </w:rPr>
      </w:pPr>
    </w:p>
    <w:p w:rsidR="00E05938" w:rsidRDefault="00BF05FB" w:rsidP="00DA6610">
      <w:pPr>
        <w:tabs>
          <w:tab w:val="right" w:leader="underscore" w:pos="9356"/>
        </w:tabs>
        <w:spacing w:line="288" w:lineRule="auto"/>
        <w:ind w:right="-1"/>
        <w:jc w:val="center"/>
        <w:rPr>
          <w:rFonts w:ascii="Calibri" w:hAnsi="Calibri" w:cs="Calibri"/>
          <w:b/>
        </w:rPr>
      </w:pPr>
      <w:r w:rsidRPr="007A5D7F">
        <w:rPr>
          <w:rFonts w:ascii="Calibri" w:hAnsi="Calibri" w:cs="Calibri"/>
          <w:b/>
        </w:rPr>
        <w:t>PRESO ATTO</w:t>
      </w:r>
    </w:p>
    <w:p w:rsidR="00C657B8" w:rsidRPr="007A5D7F" w:rsidRDefault="00C657B8" w:rsidP="00DA6610">
      <w:pPr>
        <w:tabs>
          <w:tab w:val="right" w:leader="underscore" w:pos="9356"/>
        </w:tabs>
        <w:spacing w:line="288" w:lineRule="auto"/>
        <w:ind w:right="-1"/>
        <w:jc w:val="center"/>
        <w:rPr>
          <w:rFonts w:ascii="Calibri" w:hAnsi="Calibri" w:cs="Calibri"/>
          <w:b/>
        </w:rPr>
      </w:pPr>
    </w:p>
    <w:p w:rsidR="00E05938" w:rsidRDefault="00BF05FB" w:rsidP="00DA6610">
      <w:pPr>
        <w:tabs>
          <w:tab w:val="right" w:leader="underscore" w:pos="9356"/>
        </w:tabs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 xml:space="preserve">di tutte le condizioni e dei termini di partecipazione stabiliti nell’Avviso </w:t>
      </w:r>
      <w:r w:rsidR="00F77418">
        <w:rPr>
          <w:rFonts w:ascii="Calibri" w:hAnsi="Calibri" w:cs="Calibri"/>
        </w:rPr>
        <w:t>P</w:t>
      </w:r>
      <w:r w:rsidRPr="007A5D7F">
        <w:rPr>
          <w:rFonts w:ascii="Calibri" w:hAnsi="Calibri" w:cs="Calibri"/>
        </w:rPr>
        <w:t xml:space="preserve">ubblico </w:t>
      </w:r>
      <w:r w:rsidR="00F77418">
        <w:rPr>
          <w:rFonts w:ascii="Calibri" w:hAnsi="Calibri" w:cs="Calibri"/>
        </w:rPr>
        <w:t xml:space="preserve">Esplorativo </w:t>
      </w:r>
      <w:r w:rsidRPr="007A5D7F">
        <w:rPr>
          <w:rFonts w:ascii="Calibri" w:hAnsi="Calibri" w:cs="Calibri"/>
        </w:rPr>
        <w:t xml:space="preserve">pubblicato sul sito internet istituzionale del </w:t>
      </w:r>
      <w:r w:rsidR="000C3BA4" w:rsidRPr="007A5D7F">
        <w:rPr>
          <w:rFonts w:ascii="Calibri" w:hAnsi="Calibri" w:cs="Calibri"/>
        </w:rPr>
        <w:t>Gruppo Cidiu</w:t>
      </w:r>
      <w:r w:rsidR="002D152C">
        <w:rPr>
          <w:rFonts w:ascii="Calibri" w:hAnsi="Calibri" w:cs="Calibri"/>
        </w:rPr>
        <w:t>.</w:t>
      </w:r>
    </w:p>
    <w:p w:rsidR="002D152C" w:rsidRPr="007A5D7F" w:rsidRDefault="002D152C" w:rsidP="00DA6610">
      <w:pPr>
        <w:tabs>
          <w:tab w:val="right" w:leader="underscore" w:pos="9356"/>
        </w:tabs>
        <w:spacing w:line="288" w:lineRule="auto"/>
        <w:ind w:right="-1"/>
        <w:jc w:val="both"/>
        <w:rPr>
          <w:rFonts w:ascii="Calibri" w:hAnsi="Calibri" w:cs="Calibri"/>
        </w:rPr>
      </w:pPr>
    </w:p>
    <w:p w:rsidR="00E05938" w:rsidRDefault="00BF05FB" w:rsidP="00F77418">
      <w:pPr>
        <w:spacing w:line="288" w:lineRule="auto"/>
        <w:ind w:right="-1"/>
        <w:jc w:val="center"/>
        <w:rPr>
          <w:rFonts w:ascii="Calibri" w:hAnsi="Calibri" w:cs="Calibri"/>
          <w:b/>
        </w:rPr>
      </w:pPr>
      <w:r w:rsidRPr="007A5D7F">
        <w:rPr>
          <w:rFonts w:ascii="Calibri" w:hAnsi="Calibri" w:cs="Calibri"/>
          <w:b/>
        </w:rPr>
        <w:t>PROPONE</w:t>
      </w:r>
    </w:p>
    <w:p w:rsidR="00AB7882" w:rsidRPr="007A5D7F" w:rsidRDefault="00AB7882" w:rsidP="00DA6610">
      <w:pPr>
        <w:spacing w:line="288" w:lineRule="auto"/>
        <w:ind w:right="-1"/>
        <w:jc w:val="center"/>
        <w:rPr>
          <w:rFonts w:ascii="Calibri" w:hAnsi="Calibri" w:cs="Calibri"/>
          <w:b/>
        </w:rPr>
      </w:pPr>
    </w:p>
    <w:p w:rsidR="00E05938" w:rsidRPr="007A5D7F" w:rsidRDefault="00BF05FB" w:rsidP="00DA6610">
      <w:pPr>
        <w:pStyle w:val="Paragrafoelenco"/>
        <w:spacing w:line="288" w:lineRule="auto"/>
        <w:ind w:left="0"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la vendita dell’immobile suddetto al prezzo di seguito indicato:</w:t>
      </w:r>
    </w:p>
    <w:p w:rsidR="00E05938" w:rsidRPr="007A5D7F" w:rsidRDefault="00BF05FB" w:rsidP="00DA6610">
      <w:p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Importo in cifre:</w:t>
      </w:r>
      <w:r w:rsidR="009F5598" w:rsidRPr="007A5D7F">
        <w:rPr>
          <w:rFonts w:ascii="Calibri" w:hAnsi="Calibri" w:cs="Calibri"/>
        </w:rPr>
        <w:t xml:space="preserve"> </w:t>
      </w:r>
      <w:r w:rsidRPr="007A5D7F">
        <w:rPr>
          <w:rFonts w:ascii="Calibri" w:hAnsi="Calibri" w:cs="Calibri"/>
        </w:rPr>
        <w:t>___________________________ €;</w:t>
      </w:r>
    </w:p>
    <w:p w:rsidR="00E05938" w:rsidRPr="007A5D7F" w:rsidRDefault="00BF05FB" w:rsidP="00DA6610">
      <w:p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Importo in lettere:</w:t>
      </w:r>
      <w:r w:rsidR="009F5598" w:rsidRPr="007A5D7F">
        <w:rPr>
          <w:rFonts w:ascii="Calibri" w:hAnsi="Calibri" w:cs="Calibri"/>
        </w:rPr>
        <w:t xml:space="preserve"> </w:t>
      </w:r>
      <w:r w:rsidRPr="007A5D7F">
        <w:rPr>
          <w:rFonts w:ascii="Calibri" w:hAnsi="Calibri" w:cs="Calibri"/>
        </w:rPr>
        <w:t>__________________________________________</w:t>
      </w:r>
      <w:r w:rsidR="00C657B8">
        <w:rPr>
          <w:rFonts w:ascii="Calibri" w:hAnsi="Calibri" w:cs="Calibri"/>
        </w:rPr>
        <w:t>_____________________</w:t>
      </w:r>
      <w:r w:rsidRPr="007A5D7F">
        <w:rPr>
          <w:rFonts w:ascii="Calibri" w:hAnsi="Calibri" w:cs="Calibri"/>
        </w:rPr>
        <w:t>€;</w:t>
      </w:r>
    </w:p>
    <w:p w:rsidR="00E05938" w:rsidRPr="007A5D7F" w:rsidRDefault="00BF05FB" w:rsidP="00DA6610">
      <w:p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  <w:i/>
        </w:rPr>
        <w:t>(in caso di contrasto sarà considerato l’importo in lettere)</w:t>
      </w:r>
    </w:p>
    <w:p w:rsidR="00AB7882" w:rsidRDefault="00AB7882" w:rsidP="00DA6610">
      <w:pPr>
        <w:spacing w:line="288" w:lineRule="auto"/>
        <w:ind w:right="-1"/>
        <w:jc w:val="center"/>
        <w:rPr>
          <w:rFonts w:ascii="Calibri" w:hAnsi="Calibri" w:cs="Calibri"/>
          <w:b/>
        </w:rPr>
      </w:pPr>
    </w:p>
    <w:p w:rsidR="00E05938" w:rsidRDefault="00BF05FB" w:rsidP="00DA6610">
      <w:pPr>
        <w:spacing w:line="288" w:lineRule="auto"/>
        <w:ind w:right="-1"/>
        <w:jc w:val="center"/>
        <w:rPr>
          <w:rFonts w:ascii="Calibri" w:hAnsi="Calibri" w:cs="Calibri"/>
          <w:b/>
        </w:rPr>
      </w:pPr>
      <w:r w:rsidRPr="007A5D7F">
        <w:rPr>
          <w:rFonts w:ascii="Calibri" w:hAnsi="Calibri" w:cs="Calibri"/>
          <w:b/>
        </w:rPr>
        <w:t>DICHIARA</w:t>
      </w:r>
    </w:p>
    <w:p w:rsidR="00F77418" w:rsidRDefault="00F77418" w:rsidP="00DA6610">
      <w:pPr>
        <w:spacing w:line="288" w:lineRule="auto"/>
        <w:ind w:right="-1"/>
        <w:jc w:val="both"/>
        <w:rPr>
          <w:rFonts w:ascii="Calibri" w:hAnsi="Calibri" w:cs="Calibri"/>
          <w:bCs/>
        </w:rPr>
      </w:pPr>
    </w:p>
    <w:p w:rsidR="00E05938" w:rsidRPr="00F77418" w:rsidRDefault="00F77418" w:rsidP="00DA6610">
      <w:pPr>
        <w:spacing w:line="288" w:lineRule="auto"/>
        <w:ind w:right="-1"/>
        <w:jc w:val="both"/>
        <w:rPr>
          <w:rFonts w:ascii="Calibri" w:hAnsi="Calibri" w:cs="Calibri"/>
          <w:bCs/>
        </w:rPr>
      </w:pPr>
      <w:r w:rsidRPr="00F77418">
        <w:rPr>
          <w:rFonts w:ascii="Calibri" w:hAnsi="Calibri" w:cs="Calibri"/>
          <w:bCs/>
        </w:rPr>
        <w:t>di essere proprietario pieno ed esclusivo dell’immobile oggetto della presente propost</w:t>
      </w:r>
      <w:r>
        <w:rPr>
          <w:rFonts w:ascii="Calibri" w:hAnsi="Calibri" w:cs="Calibri"/>
          <w:bCs/>
        </w:rPr>
        <w:t>a</w:t>
      </w:r>
      <w:r w:rsidRPr="00F77418">
        <w:rPr>
          <w:rFonts w:ascii="Calibri" w:hAnsi="Calibri" w:cs="Calibri"/>
          <w:bCs/>
        </w:rPr>
        <w:t xml:space="preserve"> e </w:t>
      </w:r>
      <w:r w:rsidR="0096187F" w:rsidRPr="00F77418">
        <w:rPr>
          <w:rFonts w:ascii="Calibri" w:hAnsi="Calibri" w:cs="Calibri"/>
          <w:bCs/>
        </w:rPr>
        <w:t>d</w:t>
      </w:r>
      <w:r w:rsidR="00BF05FB" w:rsidRPr="00F77418">
        <w:rPr>
          <w:rFonts w:ascii="Calibri" w:hAnsi="Calibri" w:cs="Calibri"/>
          <w:bCs/>
        </w:rPr>
        <w:t>i accettare</w:t>
      </w:r>
      <w:r w:rsidR="00BD4BBF" w:rsidRPr="00F77418">
        <w:rPr>
          <w:rFonts w:ascii="Calibri" w:hAnsi="Calibri" w:cs="Calibri"/>
          <w:bCs/>
        </w:rPr>
        <w:t xml:space="preserve"> </w:t>
      </w:r>
      <w:r w:rsidR="0096187F" w:rsidRPr="00F77418">
        <w:rPr>
          <w:rFonts w:ascii="Calibri" w:hAnsi="Calibri" w:cs="Calibri"/>
          <w:bCs/>
        </w:rPr>
        <w:t xml:space="preserve">tutte </w:t>
      </w:r>
      <w:r w:rsidR="00BD4BBF" w:rsidRPr="00F77418">
        <w:rPr>
          <w:rFonts w:ascii="Calibri" w:hAnsi="Calibri" w:cs="Calibri"/>
          <w:bCs/>
        </w:rPr>
        <w:t>le clausole e condizioni previste nell’Avviso Esp</w:t>
      </w:r>
      <w:r w:rsidR="0096187F" w:rsidRPr="00F77418">
        <w:rPr>
          <w:rFonts w:ascii="Calibri" w:hAnsi="Calibri" w:cs="Calibri"/>
          <w:bCs/>
        </w:rPr>
        <w:t>lorativo e, in particolare</w:t>
      </w:r>
      <w:r w:rsidR="00BF05FB" w:rsidRPr="00F77418">
        <w:rPr>
          <w:rFonts w:ascii="Calibri" w:hAnsi="Calibri" w:cs="Calibri"/>
          <w:bCs/>
        </w:rPr>
        <w:t>:</w:t>
      </w:r>
    </w:p>
    <w:p w:rsidR="00E05938" w:rsidRPr="00C657B8" w:rsidRDefault="0096187F" w:rsidP="00DA6610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che </w:t>
      </w:r>
      <w:r w:rsidR="00BF05FB" w:rsidRPr="007A5D7F">
        <w:rPr>
          <w:rFonts w:ascii="Calibri" w:hAnsi="Calibri" w:cs="Calibri"/>
        </w:rPr>
        <w:t xml:space="preserve">la </w:t>
      </w:r>
      <w:r w:rsidR="00BF05FB" w:rsidRPr="00C657B8">
        <w:rPr>
          <w:rFonts w:ascii="Calibri" w:hAnsi="Calibri" w:cs="Calibri"/>
        </w:rPr>
        <w:t xml:space="preserve">congruità del prezzo di vendita di cui innanzi sarà oggetto di valutazione </w:t>
      </w:r>
      <w:r w:rsidR="0080626D" w:rsidRPr="00C657B8">
        <w:rPr>
          <w:rFonts w:ascii="Calibri" w:hAnsi="Calibri" w:cs="Calibri"/>
        </w:rPr>
        <w:t xml:space="preserve">così come indicato al </w:t>
      </w:r>
      <w:r w:rsidR="00BF05FB" w:rsidRPr="00C657B8">
        <w:rPr>
          <w:rFonts w:ascii="Calibri" w:hAnsi="Calibri" w:cs="Calibri"/>
        </w:rPr>
        <w:t>punto 5</w:t>
      </w:r>
      <w:r w:rsidR="0080626D" w:rsidRPr="00C657B8">
        <w:rPr>
          <w:rFonts w:ascii="Calibri" w:hAnsi="Calibri" w:cs="Calibri"/>
        </w:rPr>
        <w:t>.</w:t>
      </w:r>
      <w:r w:rsidR="00BF05FB" w:rsidRPr="00C657B8">
        <w:rPr>
          <w:rFonts w:ascii="Calibri" w:hAnsi="Calibri" w:cs="Calibri"/>
        </w:rPr>
        <w:t xml:space="preserve"> dell’Avviso, </w:t>
      </w:r>
      <w:r w:rsidR="00C03583" w:rsidRPr="00C657B8">
        <w:rPr>
          <w:rFonts w:ascii="Calibri" w:hAnsi="Calibri" w:cs="Calibri"/>
        </w:rPr>
        <w:t xml:space="preserve">e </w:t>
      </w:r>
      <w:r w:rsidRPr="00C657B8">
        <w:rPr>
          <w:rFonts w:ascii="Calibri" w:hAnsi="Calibri" w:cs="Calibri"/>
        </w:rPr>
        <w:t xml:space="preserve">che </w:t>
      </w:r>
      <w:r w:rsidR="00C03583" w:rsidRPr="00C657B8">
        <w:rPr>
          <w:rFonts w:ascii="Calibri" w:hAnsi="Calibri" w:cs="Calibri"/>
        </w:rPr>
        <w:t xml:space="preserve">Cidiu S.p.A. </w:t>
      </w:r>
      <w:r w:rsidR="00BF05FB" w:rsidRPr="00C657B8">
        <w:rPr>
          <w:rFonts w:ascii="Calibri" w:hAnsi="Calibri" w:cs="Calibri"/>
        </w:rPr>
        <w:t xml:space="preserve">potrà </w:t>
      </w:r>
      <w:r w:rsidR="00C03583" w:rsidRPr="00C657B8">
        <w:rPr>
          <w:rFonts w:ascii="Calibri" w:hAnsi="Calibri" w:cs="Calibri"/>
        </w:rPr>
        <w:t>avviare negoziazione in contradditorio con il proponente per conseguire un prezzo di vendita più favorevole per esso acquirente</w:t>
      </w:r>
      <w:r w:rsidR="00BF05FB" w:rsidRPr="00C657B8">
        <w:rPr>
          <w:rFonts w:ascii="Calibri" w:hAnsi="Calibri" w:cs="Calibri"/>
        </w:rPr>
        <w:t>;</w:t>
      </w:r>
    </w:p>
    <w:p w:rsidR="0096187F" w:rsidRPr="00C657B8" w:rsidRDefault="0096187F" w:rsidP="0096187F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 xml:space="preserve">che </w:t>
      </w:r>
      <w:r w:rsidR="00BF05FB" w:rsidRPr="00C657B8">
        <w:rPr>
          <w:rFonts w:ascii="Calibri" w:hAnsi="Calibri" w:cs="Calibri"/>
        </w:rPr>
        <w:t xml:space="preserve">il prezzo pattuito per la vendita dell’immobile verrà </w:t>
      </w:r>
      <w:r w:rsidR="009F5598" w:rsidRPr="00C657B8">
        <w:rPr>
          <w:rFonts w:ascii="Calibri" w:hAnsi="Calibri" w:cs="Calibri"/>
        </w:rPr>
        <w:t xml:space="preserve">pagato </w:t>
      </w:r>
      <w:r w:rsidR="00BF05FB" w:rsidRPr="00C657B8">
        <w:rPr>
          <w:rFonts w:ascii="Calibri" w:hAnsi="Calibri" w:cs="Calibri"/>
        </w:rPr>
        <w:t>al momento del rogito notarile</w:t>
      </w:r>
      <w:r w:rsidRPr="00C657B8">
        <w:rPr>
          <w:rFonts w:ascii="Calibri" w:hAnsi="Calibri" w:cs="Calibri"/>
        </w:rPr>
        <w:t>; che</w:t>
      </w:r>
      <w:r w:rsidR="00BF05FB" w:rsidRPr="00C657B8">
        <w:rPr>
          <w:rFonts w:ascii="Calibri" w:hAnsi="Calibri" w:cs="Calibri"/>
        </w:rPr>
        <w:t xml:space="preserve"> </w:t>
      </w:r>
      <w:r w:rsidRPr="00C657B8">
        <w:rPr>
          <w:rFonts w:ascii="Calibri" w:hAnsi="Calibri" w:cs="Calibri"/>
        </w:rPr>
        <w:t>o</w:t>
      </w:r>
      <w:r w:rsidR="00BF05FB" w:rsidRPr="00C657B8">
        <w:rPr>
          <w:rFonts w:ascii="Calibri" w:hAnsi="Calibri" w:cs="Calibri"/>
        </w:rPr>
        <w:t>gni spesa, imposta o tassa afferente</w:t>
      </w:r>
      <w:r w:rsidR="0080626D" w:rsidRPr="00C657B8">
        <w:rPr>
          <w:rFonts w:ascii="Calibri" w:hAnsi="Calibri" w:cs="Calibri"/>
        </w:rPr>
        <w:t xml:space="preserve"> </w:t>
      </w:r>
      <w:r w:rsidR="004539B1" w:rsidRPr="00C657B8">
        <w:rPr>
          <w:rFonts w:ascii="Calibri" w:hAnsi="Calibri" w:cs="Calibri"/>
        </w:rPr>
        <w:t>l’</w:t>
      </w:r>
      <w:r w:rsidR="00BF05FB" w:rsidRPr="00C657B8">
        <w:rPr>
          <w:rFonts w:ascii="Calibri" w:hAnsi="Calibri" w:cs="Calibri"/>
        </w:rPr>
        <w:t>acquisto</w:t>
      </w:r>
      <w:r w:rsidR="0080626D" w:rsidRPr="00C657B8">
        <w:rPr>
          <w:rFonts w:ascii="Calibri" w:hAnsi="Calibri" w:cs="Calibri"/>
        </w:rPr>
        <w:t xml:space="preserve"> </w:t>
      </w:r>
      <w:r w:rsidR="00BF05FB" w:rsidRPr="00C657B8">
        <w:rPr>
          <w:rFonts w:ascii="Calibri" w:hAnsi="Calibri" w:cs="Calibri"/>
        </w:rPr>
        <w:t xml:space="preserve">saranno a carico </w:t>
      </w:r>
      <w:r w:rsidR="000C3BA4" w:rsidRPr="00C657B8">
        <w:rPr>
          <w:rFonts w:ascii="Calibri" w:hAnsi="Calibri" w:cs="Calibri"/>
        </w:rPr>
        <w:t>del</w:t>
      </w:r>
      <w:r w:rsidR="004539B1" w:rsidRPr="00C657B8">
        <w:rPr>
          <w:rFonts w:ascii="Calibri" w:hAnsi="Calibri" w:cs="Calibri"/>
        </w:rPr>
        <w:t xml:space="preserve"> compratore</w:t>
      </w:r>
      <w:r w:rsidR="00BF05FB" w:rsidRPr="00C657B8">
        <w:rPr>
          <w:rFonts w:ascii="Calibri" w:hAnsi="Calibri" w:cs="Calibri"/>
        </w:rPr>
        <w:t xml:space="preserve">, escluse quelle a carico del </w:t>
      </w:r>
      <w:r w:rsidR="004E5A80" w:rsidRPr="00C657B8">
        <w:rPr>
          <w:rFonts w:ascii="Calibri" w:hAnsi="Calibri" w:cs="Calibri"/>
        </w:rPr>
        <w:t>v</w:t>
      </w:r>
      <w:r w:rsidR="00BF05FB" w:rsidRPr="00C657B8">
        <w:rPr>
          <w:rFonts w:ascii="Calibri" w:hAnsi="Calibri" w:cs="Calibri"/>
        </w:rPr>
        <w:t>enditore</w:t>
      </w:r>
      <w:r w:rsidRPr="00C657B8">
        <w:rPr>
          <w:rFonts w:ascii="Calibri" w:hAnsi="Calibri" w:cs="Calibri"/>
        </w:rPr>
        <w:t>; che l</w:t>
      </w:r>
      <w:r w:rsidR="00BF05FB" w:rsidRPr="00C657B8">
        <w:rPr>
          <w:rFonts w:ascii="Calibri" w:hAnsi="Calibri" w:cs="Calibri"/>
        </w:rPr>
        <w:t>’immobile in oggetto, al momento della vendita, sarà trasferito nello stato di fatto, come visto e gradito, con tutte le servitù attive e passive</w:t>
      </w:r>
      <w:r w:rsidR="009F5598" w:rsidRPr="00C657B8">
        <w:rPr>
          <w:rFonts w:ascii="Calibri" w:hAnsi="Calibri" w:cs="Calibri"/>
        </w:rPr>
        <w:t>;</w:t>
      </w:r>
    </w:p>
    <w:p w:rsidR="0096187F" w:rsidRPr="00C657B8" w:rsidRDefault="0096187F" w:rsidP="0096187F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 xml:space="preserve">che la </w:t>
      </w:r>
      <w:r w:rsidR="004539B1" w:rsidRPr="00C657B8">
        <w:rPr>
          <w:rFonts w:ascii="Calibri" w:hAnsi="Calibri" w:cs="Calibri"/>
        </w:rPr>
        <w:t xml:space="preserve">presente </w:t>
      </w:r>
      <w:r w:rsidRPr="00C657B8">
        <w:rPr>
          <w:rFonts w:ascii="Calibri" w:hAnsi="Calibri" w:cs="Calibri"/>
        </w:rPr>
        <w:t xml:space="preserve">proposta sarà vincolante e non revocabile per </w:t>
      </w:r>
      <w:r w:rsidR="004539B1" w:rsidRPr="00C657B8">
        <w:rPr>
          <w:rFonts w:ascii="Calibri" w:hAnsi="Calibri" w:cs="Calibri"/>
        </w:rPr>
        <w:t>l’</w:t>
      </w:r>
      <w:r w:rsidRPr="00C657B8">
        <w:rPr>
          <w:rFonts w:ascii="Calibri" w:hAnsi="Calibri" w:cs="Calibri"/>
        </w:rPr>
        <w:t>offerente per 180 giorni a decorrere dalla scadenza del termine di presentazione della proposta come stabilito al punto 4 dell’avviso esplorativo;</w:t>
      </w:r>
    </w:p>
    <w:p w:rsidR="00BD4BBF" w:rsidRPr="00C657B8" w:rsidRDefault="00F62AC3" w:rsidP="004539B1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 xml:space="preserve"> che </w:t>
      </w:r>
      <w:r w:rsidR="0096187F" w:rsidRPr="00C657B8">
        <w:rPr>
          <w:rFonts w:ascii="Calibri" w:hAnsi="Calibri" w:cs="Calibri"/>
        </w:rPr>
        <w:t>Cidiu S.p.A. non assumer</w:t>
      </w:r>
      <w:r w:rsidRPr="00C657B8">
        <w:rPr>
          <w:rFonts w:ascii="Calibri" w:hAnsi="Calibri" w:cs="Calibri"/>
        </w:rPr>
        <w:t xml:space="preserve">à </w:t>
      </w:r>
      <w:r w:rsidR="0096187F" w:rsidRPr="00C657B8">
        <w:rPr>
          <w:rFonts w:ascii="Calibri" w:hAnsi="Calibri" w:cs="Calibri"/>
        </w:rPr>
        <w:t xml:space="preserve">alcun vincolo nei confronti del proponente fino alla stipula del contratto definitivo di trasferimento immobiliare o, in alternativa, fino alla stipula di eventuale contratto preliminare; </w:t>
      </w:r>
      <w:r w:rsidR="004539B1" w:rsidRPr="00C657B8">
        <w:rPr>
          <w:rFonts w:ascii="Calibri" w:hAnsi="Calibri" w:cs="Calibri"/>
        </w:rPr>
        <w:t xml:space="preserve">che </w:t>
      </w:r>
      <w:r w:rsidR="0096187F" w:rsidRPr="00C657B8">
        <w:rPr>
          <w:rFonts w:ascii="Calibri" w:hAnsi="Calibri" w:cs="Calibri"/>
        </w:rPr>
        <w:t>la valutazione positiva della proposta di vendita e la sua comunicazione al proponente, cos</w:t>
      </w:r>
      <w:r w:rsidR="004539B1" w:rsidRPr="00C657B8">
        <w:rPr>
          <w:rFonts w:ascii="Calibri" w:hAnsi="Calibri" w:cs="Calibri"/>
        </w:rPr>
        <w:t>ì</w:t>
      </w:r>
      <w:r w:rsidR="0096187F" w:rsidRPr="00C657B8">
        <w:rPr>
          <w:rFonts w:ascii="Calibri" w:hAnsi="Calibri" w:cs="Calibri"/>
        </w:rPr>
        <w:t xml:space="preserve"> come l'avvio della negoziazione in contraddittorio</w:t>
      </w:r>
      <w:r w:rsidR="004539B1" w:rsidRPr="00C657B8">
        <w:rPr>
          <w:rFonts w:ascii="Calibri" w:hAnsi="Calibri" w:cs="Calibri"/>
        </w:rPr>
        <w:t>,</w:t>
      </w:r>
      <w:r w:rsidR="0096187F" w:rsidRPr="00C657B8">
        <w:rPr>
          <w:rFonts w:ascii="Calibri" w:hAnsi="Calibri" w:cs="Calibri"/>
        </w:rPr>
        <w:t xml:space="preserve"> non comporteranno l'insorgere dell'obbligo di acquisito in capo a Cidiu S.p.A. e non assumeranno, pertanto, valore e significato di accettazione della proposta, neppure in termini di contratto e/o accordo preliminare;</w:t>
      </w:r>
      <w:r w:rsidR="004539B1" w:rsidRPr="00C657B8">
        <w:rPr>
          <w:rFonts w:ascii="Calibri" w:hAnsi="Calibri" w:cs="Calibri"/>
        </w:rPr>
        <w:t xml:space="preserve"> che</w:t>
      </w:r>
      <w:r w:rsidR="0096187F" w:rsidRPr="00C657B8">
        <w:rPr>
          <w:rFonts w:ascii="Calibri" w:hAnsi="Calibri" w:cs="Calibri"/>
        </w:rPr>
        <w:t xml:space="preserve"> non pot</w:t>
      </w:r>
      <w:r w:rsidR="004539B1" w:rsidRPr="00C657B8">
        <w:rPr>
          <w:rFonts w:ascii="Calibri" w:hAnsi="Calibri" w:cs="Calibri"/>
        </w:rPr>
        <w:t>rà</w:t>
      </w:r>
      <w:r w:rsidR="0096187F" w:rsidRPr="00C657B8">
        <w:rPr>
          <w:rFonts w:ascii="Calibri" w:hAnsi="Calibri" w:cs="Calibri"/>
        </w:rPr>
        <w:t>, pertanto, essere considerato comportamento contrario a correttezza e buona fede la mancata stipula da parte di Cidiu S.p.A. del contratto di trasferimento immobiliare, anche a seguito dell'avvio della negoziazione in contraddittorio</w:t>
      </w:r>
      <w:r w:rsidR="004539B1" w:rsidRPr="00C657B8">
        <w:rPr>
          <w:rFonts w:ascii="Calibri" w:hAnsi="Calibri" w:cs="Calibri"/>
        </w:rPr>
        <w:t>;</w:t>
      </w:r>
    </w:p>
    <w:p w:rsidR="00E05938" w:rsidRPr="00C657B8" w:rsidRDefault="004539B1" w:rsidP="00DA6610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lastRenderedPageBreak/>
        <w:t>che, in ogni caso, l</w:t>
      </w:r>
      <w:r w:rsidR="00BF05FB" w:rsidRPr="00C657B8">
        <w:rPr>
          <w:rFonts w:ascii="Calibri" w:hAnsi="Calibri" w:cs="Calibri"/>
        </w:rPr>
        <w:t xml:space="preserve">a </w:t>
      </w:r>
      <w:r w:rsidR="000C3BA4" w:rsidRPr="00C657B8">
        <w:rPr>
          <w:rFonts w:ascii="Calibri" w:hAnsi="Calibri" w:cs="Calibri"/>
        </w:rPr>
        <w:t xml:space="preserve">presente </w:t>
      </w:r>
      <w:r w:rsidR="00BF05FB" w:rsidRPr="00C657B8">
        <w:rPr>
          <w:rFonts w:ascii="Calibri" w:hAnsi="Calibri" w:cs="Calibri"/>
        </w:rPr>
        <w:t xml:space="preserve">proposta di vendita </w:t>
      </w:r>
      <w:r w:rsidR="00BD4BBF" w:rsidRPr="00C657B8">
        <w:rPr>
          <w:rFonts w:ascii="Calibri" w:hAnsi="Calibri" w:cs="Calibri"/>
        </w:rPr>
        <w:t xml:space="preserve">non </w:t>
      </w:r>
      <w:r w:rsidR="00BF05FB" w:rsidRPr="00C657B8">
        <w:rPr>
          <w:rFonts w:ascii="Calibri" w:hAnsi="Calibri" w:cs="Calibri"/>
        </w:rPr>
        <w:t xml:space="preserve">sarà vincolante per </w:t>
      </w:r>
      <w:r w:rsidR="000C3BA4" w:rsidRPr="00C657B8">
        <w:rPr>
          <w:rFonts w:ascii="Calibri" w:hAnsi="Calibri" w:cs="Calibri"/>
        </w:rPr>
        <w:t xml:space="preserve">Cidiu S.p.A. </w:t>
      </w:r>
      <w:r w:rsidRPr="00C657B8">
        <w:rPr>
          <w:rFonts w:ascii="Calibri" w:hAnsi="Calibri" w:cs="Calibri"/>
        </w:rPr>
        <w:t xml:space="preserve">in assenza di </w:t>
      </w:r>
      <w:r w:rsidR="000C3BA4" w:rsidRPr="00C657B8">
        <w:rPr>
          <w:rFonts w:ascii="Calibri" w:hAnsi="Calibri" w:cs="Calibri"/>
        </w:rPr>
        <w:t xml:space="preserve">approvazione </w:t>
      </w:r>
      <w:r w:rsidRPr="00C657B8">
        <w:rPr>
          <w:rFonts w:ascii="Calibri" w:hAnsi="Calibri" w:cs="Calibri"/>
        </w:rPr>
        <w:t xml:space="preserve">da parte </w:t>
      </w:r>
      <w:r w:rsidR="000C3BA4" w:rsidRPr="00C657B8">
        <w:rPr>
          <w:rFonts w:ascii="Calibri" w:hAnsi="Calibri" w:cs="Calibri"/>
        </w:rPr>
        <w:t xml:space="preserve">del suo organo amministrativo, esperiti </w:t>
      </w:r>
      <w:r w:rsidRPr="00C657B8">
        <w:rPr>
          <w:rFonts w:ascii="Calibri" w:hAnsi="Calibri" w:cs="Calibri"/>
        </w:rPr>
        <w:t xml:space="preserve">positivamente </w:t>
      </w:r>
      <w:r w:rsidR="000C3BA4" w:rsidRPr="00C657B8">
        <w:rPr>
          <w:rFonts w:ascii="Calibri" w:hAnsi="Calibri" w:cs="Calibri"/>
        </w:rPr>
        <w:t>tutti i controlli e le verifiche previste dalla normativa vigente per la conclusione</w:t>
      </w:r>
      <w:r w:rsidR="0080626D" w:rsidRPr="00C657B8">
        <w:rPr>
          <w:rFonts w:ascii="Calibri" w:hAnsi="Calibri" w:cs="Calibri"/>
        </w:rPr>
        <w:t xml:space="preserve"> </w:t>
      </w:r>
      <w:r w:rsidR="000C3BA4" w:rsidRPr="00C657B8">
        <w:rPr>
          <w:rFonts w:ascii="Calibri" w:hAnsi="Calibri" w:cs="Calibri"/>
        </w:rPr>
        <w:t>di contratti pubblici (D.Lgs 36/2023 e D.Lgs 159/2011).</w:t>
      </w:r>
    </w:p>
    <w:p w:rsidR="00007934" w:rsidRDefault="004539B1" w:rsidP="00AB7882">
      <w:pPr>
        <w:pStyle w:val="Paragrafoelenco"/>
        <w:numPr>
          <w:ilvl w:val="0"/>
          <w:numId w:val="4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>che l</w:t>
      </w:r>
      <w:r w:rsidR="000C3BA4" w:rsidRPr="00C657B8">
        <w:rPr>
          <w:rFonts w:ascii="Calibri" w:hAnsi="Calibri" w:cs="Calibri"/>
        </w:rPr>
        <w:t>a presente proposta di vendita</w:t>
      </w:r>
      <w:r w:rsidR="00C9030C" w:rsidRPr="00C657B8">
        <w:rPr>
          <w:rFonts w:ascii="Calibri" w:hAnsi="Calibri" w:cs="Calibri"/>
        </w:rPr>
        <w:t xml:space="preserve"> sarà vincolante</w:t>
      </w:r>
      <w:r w:rsidR="00C9030C" w:rsidRPr="007A5D7F">
        <w:rPr>
          <w:rFonts w:ascii="Calibri" w:hAnsi="Calibri" w:cs="Calibri"/>
        </w:rPr>
        <w:t xml:space="preserve"> per C</w:t>
      </w:r>
      <w:r w:rsidR="00EC7EE2" w:rsidRPr="007A5D7F">
        <w:rPr>
          <w:rFonts w:ascii="Calibri" w:hAnsi="Calibri" w:cs="Calibri"/>
        </w:rPr>
        <w:t>idiu</w:t>
      </w:r>
      <w:r w:rsidR="00C9030C" w:rsidRPr="007A5D7F">
        <w:rPr>
          <w:rFonts w:ascii="Calibri" w:hAnsi="Calibri" w:cs="Calibri"/>
        </w:rPr>
        <w:t xml:space="preserve"> S.</w:t>
      </w:r>
      <w:r w:rsidR="0080626D" w:rsidRPr="007A5D7F">
        <w:rPr>
          <w:rFonts w:ascii="Calibri" w:hAnsi="Calibri" w:cs="Calibri"/>
        </w:rPr>
        <w:t>p</w:t>
      </w:r>
      <w:r w:rsidR="00C9030C" w:rsidRPr="007A5D7F">
        <w:rPr>
          <w:rFonts w:ascii="Calibri" w:hAnsi="Calibri" w:cs="Calibri"/>
        </w:rPr>
        <w:t>.A. solo nel caso in cui sia effettivamente concessa l’erogazione di eventuale mutuo ipotecario dall</w:t>
      </w:r>
      <w:r w:rsidR="0010787C" w:rsidRPr="007A5D7F">
        <w:rPr>
          <w:rFonts w:ascii="Calibri" w:hAnsi="Calibri" w:cs="Calibri"/>
        </w:rPr>
        <w:t>’</w:t>
      </w:r>
      <w:r w:rsidR="00C9030C" w:rsidRPr="007A5D7F">
        <w:rPr>
          <w:rFonts w:ascii="Calibri" w:hAnsi="Calibri" w:cs="Calibri"/>
        </w:rPr>
        <w:t>istituto Bancario mutuante</w:t>
      </w:r>
      <w:r w:rsidR="00AD4BF7" w:rsidRPr="007A5D7F">
        <w:rPr>
          <w:rFonts w:ascii="Calibri" w:hAnsi="Calibri" w:cs="Calibri"/>
        </w:rPr>
        <w:t>.</w:t>
      </w:r>
    </w:p>
    <w:p w:rsidR="00C657B8" w:rsidRPr="00AB7882" w:rsidRDefault="00C657B8" w:rsidP="00C657B8">
      <w:pPr>
        <w:pStyle w:val="Paragrafoelenco"/>
        <w:spacing w:line="288" w:lineRule="auto"/>
        <w:ind w:left="720" w:right="-1"/>
        <w:jc w:val="both"/>
        <w:rPr>
          <w:rFonts w:ascii="Calibri" w:hAnsi="Calibri" w:cs="Calibri"/>
        </w:rPr>
      </w:pPr>
    </w:p>
    <w:p w:rsidR="00E05938" w:rsidRDefault="00BF05FB" w:rsidP="00AB7882">
      <w:pPr>
        <w:spacing w:line="288" w:lineRule="auto"/>
        <w:ind w:right="-1"/>
        <w:jc w:val="center"/>
        <w:rPr>
          <w:rFonts w:ascii="Calibri" w:hAnsi="Calibri" w:cs="Calibri"/>
          <w:b/>
        </w:rPr>
      </w:pPr>
      <w:r w:rsidRPr="007A5D7F">
        <w:rPr>
          <w:rFonts w:ascii="Calibri" w:hAnsi="Calibri" w:cs="Calibri"/>
          <w:b/>
        </w:rPr>
        <w:t>DICHIARA, altresì,</w:t>
      </w:r>
    </w:p>
    <w:p w:rsidR="00AB7882" w:rsidRPr="007A5D7F" w:rsidRDefault="00AB7882" w:rsidP="00AB7882">
      <w:pPr>
        <w:spacing w:line="288" w:lineRule="auto"/>
        <w:ind w:right="-1"/>
        <w:jc w:val="center"/>
        <w:rPr>
          <w:rFonts w:ascii="Calibri" w:hAnsi="Calibri" w:cs="Calibri"/>
          <w:b/>
        </w:rPr>
      </w:pPr>
    </w:p>
    <w:p w:rsidR="00E05938" w:rsidRPr="00C657B8" w:rsidRDefault="00BF05FB" w:rsidP="0080626D">
      <w:pPr>
        <w:pStyle w:val="Paragrafoelenco"/>
        <w:numPr>
          <w:ilvl w:val="0"/>
          <w:numId w:val="5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 xml:space="preserve">che </w:t>
      </w:r>
      <w:r w:rsidRPr="00C657B8">
        <w:rPr>
          <w:rFonts w:ascii="Calibri" w:hAnsi="Calibri" w:cs="Calibri"/>
        </w:rPr>
        <w:t xml:space="preserve">l’immobile oggetto di proposta è nella </w:t>
      </w:r>
      <w:r w:rsidR="004E5A80" w:rsidRPr="00C657B8">
        <w:rPr>
          <w:rFonts w:ascii="Calibri" w:hAnsi="Calibri" w:cs="Calibri"/>
        </w:rPr>
        <w:t xml:space="preserve">sua </w:t>
      </w:r>
      <w:r w:rsidRPr="00C657B8">
        <w:rPr>
          <w:rFonts w:ascii="Calibri" w:hAnsi="Calibri" w:cs="Calibri"/>
        </w:rPr>
        <w:t>piena</w:t>
      </w:r>
      <w:r w:rsidR="004E5A80" w:rsidRPr="00C657B8">
        <w:rPr>
          <w:rFonts w:ascii="Calibri" w:hAnsi="Calibri" w:cs="Calibri"/>
        </w:rPr>
        <w:t xml:space="preserve">, esclusiva </w:t>
      </w:r>
      <w:r w:rsidRPr="00C657B8">
        <w:rPr>
          <w:rFonts w:ascii="Calibri" w:hAnsi="Calibri" w:cs="Calibri"/>
        </w:rPr>
        <w:t xml:space="preserve">e immediata disponibilità, ed è </w:t>
      </w:r>
      <w:r w:rsidRPr="00C657B8">
        <w:rPr>
          <w:rFonts w:ascii="Calibri" w:hAnsi="Calibri" w:cs="Calibri"/>
          <w:b/>
          <w:u w:val="single"/>
        </w:rPr>
        <w:t>libero</w:t>
      </w:r>
      <w:r w:rsidRPr="00C657B8">
        <w:rPr>
          <w:rFonts w:ascii="Calibri" w:hAnsi="Calibri" w:cs="Calibri"/>
        </w:rPr>
        <w:t xml:space="preserve"> e </w:t>
      </w:r>
      <w:r w:rsidRPr="00C657B8">
        <w:rPr>
          <w:rFonts w:ascii="Calibri" w:hAnsi="Calibri" w:cs="Calibri"/>
          <w:b/>
          <w:u w:val="single"/>
        </w:rPr>
        <w:t>non soggetto</w:t>
      </w:r>
      <w:r w:rsidRPr="00C657B8">
        <w:rPr>
          <w:rFonts w:ascii="Calibri" w:hAnsi="Calibri" w:cs="Calibri"/>
        </w:rPr>
        <w:t xml:space="preserve"> a/da:</w:t>
      </w:r>
    </w:p>
    <w:p w:rsidR="00E05938" w:rsidRPr="00C657B8" w:rsidRDefault="00EC7EE2" w:rsidP="00D06842">
      <w:pPr>
        <w:pStyle w:val="Paragrafoelenco"/>
        <w:numPr>
          <w:ilvl w:val="0"/>
          <w:numId w:val="12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>c</w:t>
      </w:r>
      <w:r w:rsidR="00BF05FB" w:rsidRPr="00C657B8">
        <w:rPr>
          <w:rFonts w:ascii="Calibri" w:hAnsi="Calibri" w:cs="Calibri"/>
        </w:rPr>
        <w:t xml:space="preserve">ose e/o persone, dunque non è soggetto a contratti di locazione in corso o in fase di attivazione o a qualsiasi altro diritto </w:t>
      </w:r>
      <w:r w:rsidR="004E5A80" w:rsidRPr="00C657B8">
        <w:rPr>
          <w:rFonts w:ascii="Calibri" w:hAnsi="Calibri" w:cs="Calibri"/>
        </w:rPr>
        <w:t xml:space="preserve">reale o </w:t>
      </w:r>
      <w:r w:rsidR="00BF05FB" w:rsidRPr="00C657B8">
        <w:rPr>
          <w:rFonts w:ascii="Calibri" w:hAnsi="Calibri" w:cs="Calibri"/>
        </w:rPr>
        <w:t>di godimento d</w:t>
      </w:r>
      <w:r w:rsidR="004E5A80" w:rsidRPr="00C657B8">
        <w:rPr>
          <w:rFonts w:ascii="Calibri" w:hAnsi="Calibri" w:cs="Calibri"/>
        </w:rPr>
        <w:t xml:space="preserve">i </w:t>
      </w:r>
      <w:r w:rsidR="00BF05FB" w:rsidRPr="00C657B8">
        <w:rPr>
          <w:rFonts w:ascii="Calibri" w:hAnsi="Calibri" w:cs="Calibri"/>
        </w:rPr>
        <w:t>terzi</w:t>
      </w:r>
      <w:r w:rsidR="00AB7882" w:rsidRPr="00C657B8">
        <w:rPr>
          <w:rFonts w:ascii="Calibri" w:hAnsi="Calibri" w:cs="Calibri"/>
        </w:rPr>
        <w:t>, né a diritti di prelazione e/o di opzione in favore di terzi</w:t>
      </w:r>
      <w:r w:rsidR="00BF05FB" w:rsidRPr="00C657B8">
        <w:rPr>
          <w:rFonts w:ascii="Calibri" w:hAnsi="Calibri" w:cs="Calibri"/>
        </w:rPr>
        <w:t>;</w:t>
      </w:r>
    </w:p>
    <w:p w:rsidR="002D1A42" w:rsidRPr="00C657B8" w:rsidRDefault="002D1A42" w:rsidP="00D06842">
      <w:pPr>
        <w:pStyle w:val="Paragrafoelenco"/>
        <w:spacing w:line="288" w:lineRule="auto"/>
        <w:ind w:left="1080" w:right="-1" w:firstLine="338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 xml:space="preserve">in alternativa </w:t>
      </w:r>
    </w:p>
    <w:p w:rsidR="002D1A42" w:rsidRPr="00C657B8" w:rsidRDefault="002D1A42" w:rsidP="00D06842">
      <w:pPr>
        <w:pStyle w:val="Paragrafoelenco"/>
        <w:numPr>
          <w:ilvl w:val="0"/>
          <w:numId w:val="12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 xml:space="preserve">che l’immobile sarà liberato </w:t>
      </w:r>
      <w:r w:rsidR="00D06842" w:rsidRPr="00C657B8">
        <w:rPr>
          <w:rFonts w:ascii="Calibri" w:hAnsi="Calibri" w:cs="Calibri"/>
        </w:rPr>
        <w:t>in data ______________ e sarà pertanto libero da cose e/o persone e non soggetto a contratti di locazione in corso o in fase di attivazione. In tal caso dichiara altresì che l’immobile sarà comunque libero al rogito;</w:t>
      </w:r>
    </w:p>
    <w:p w:rsidR="00E05938" w:rsidRPr="007A5D7F" w:rsidRDefault="00EC7EE2" w:rsidP="00DA6610">
      <w:pPr>
        <w:pStyle w:val="Paragrafoelenco"/>
        <w:numPr>
          <w:ilvl w:val="0"/>
          <w:numId w:val="6"/>
        </w:numPr>
        <w:spacing w:line="288" w:lineRule="auto"/>
        <w:ind w:right="-1"/>
        <w:jc w:val="both"/>
        <w:rPr>
          <w:rFonts w:ascii="Calibri" w:hAnsi="Calibri" w:cs="Calibri"/>
        </w:rPr>
      </w:pPr>
      <w:r w:rsidRPr="00C657B8">
        <w:rPr>
          <w:rFonts w:ascii="Calibri" w:hAnsi="Calibri" w:cs="Calibri"/>
        </w:rPr>
        <w:t>p</w:t>
      </w:r>
      <w:r w:rsidR="00BF05FB" w:rsidRPr="00C657B8">
        <w:rPr>
          <w:rFonts w:ascii="Calibri" w:hAnsi="Calibri" w:cs="Calibri"/>
        </w:rPr>
        <w:t xml:space="preserve">osizioni gravose quali iscrizioni e trascrizioni pregiudizievoli tali da condizionarne l’alienabilità </w:t>
      </w:r>
      <w:r w:rsidR="00BF05FB" w:rsidRPr="00C657B8">
        <w:rPr>
          <w:rFonts w:ascii="Calibri" w:hAnsi="Calibri" w:cs="Calibri"/>
          <w:i/>
        </w:rPr>
        <w:t>(vertenze, ipoteche, sentenze di fallimento, pignoramenti, sequestri</w:t>
      </w:r>
      <w:r w:rsidR="00BF05FB" w:rsidRPr="007A5D7F">
        <w:rPr>
          <w:rFonts w:ascii="Calibri" w:hAnsi="Calibri" w:cs="Calibri"/>
          <w:i/>
        </w:rPr>
        <w:t xml:space="preserve"> conservativi, etc.</w:t>
      </w:r>
      <w:r w:rsidR="00BF05FB" w:rsidRPr="007A5D7F">
        <w:rPr>
          <w:rFonts w:ascii="Calibri" w:hAnsi="Calibri" w:cs="Calibri"/>
        </w:rPr>
        <w:t>);</w:t>
      </w:r>
    </w:p>
    <w:p w:rsidR="00E05938" w:rsidRPr="007A5D7F" w:rsidRDefault="00EC7EE2" w:rsidP="00DA6610">
      <w:pPr>
        <w:pStyle w:val="Paragrafoelenco"/>
        <w:numPr>
          <w:ilvl w:val="0"/>
          <w:numId w:val="6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p</w:t>
      </w:r>
      <w:r w:rsidR="00BF05FB" w:rsidRPr="007A5D7F">
        <w:rPr>
          <w:rFonts w:ascii="Calibri" w:hAnsi="Calibri" w:cs="Calibri"/>
        </w:rPr>
        <w:t>rocedimenti giudiziari ricadenti sull’immobile (</w:t>
      </w:r>
      <w:r w:rsidR="00BF05FB" w:rsidRPr="007A5D7F">
        <w:rPr>
          <w:rFonts w:ascii="Calibri" w:hAnsi="Calibri" w:cs="Calibri"/>
          <w:i/>
        </w:rPr>
        <w:t>contenziosi, controversie, vertenze, etc.</w:t>
      </w:r>
      <w:r w:rsidR="00BF05FB" w:rsidRPr="007A5D7F">
        <w:rPr>
          <w:rFonts w:ascii="Calibri" w:hAnsi="Calibri" w:cs="Calibri"/>
        </w:rPr>
        <w:t>);</w:t>
      </w:r>
    </w:p>
    <w:p w:rsidR="00E05938" w:rsidRPr="007A5D7F" w:rsidRDefault="00EC7EE2" w:rsidP="00DA6610">
      <w:pPr>
        <w:pStyle w:val="Paragrafoelenco"/>
        <w:numPr>
          <w:ilvl w:val="0"/>
          <w:numId w:val="6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o</w:t>
      </w:r>
      <w:r w:rsidR="00BF05FB" w:rsidRPr="007A5D7F">
        <w:rPr>
          <w:rFonts w:ascii="Calibri" w:hAnsi="Calibri" w:cs="Calibri"/>
        </w:rPr>
        <w:t>neri, costi, somme sospese e/o pendenti a qualsiasi titolo, comprese tasse ed imposte;</w:t>
      </w:r>
    </w:p>
    <w:p w:rsidR="00E05938" w:rsidRPr="007A5D7F" w:rsidRDefault="00EC7EE2" w:rsidP="00DA6610">
      <w:pPr>
        <w:pStyle w:val="Paragrafoelenco"/>
        <w:numPr>
          <w:ilvl w:val="0"/>
          <w:numId w:val="6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v</w:t>
      </w:r>
      <w:r w:rsidR="00BF05FB" w:rsidRPr="007A5D7F">
        <w:rPr>
          <w:rFonts w:ascii="Calibri" w:hAnsi="Calibri" w:cs="Calibri"/>
        </w:rPr>
        <w:t xml:space="preserve">izi e </w:t>
      </w:r>
      <w:r w:rsidRPr="007A5D7F">
        <w:rPr>
          <w:rFonts w:ascii="Calibri" w:hAnsi="Calibri" w:cs="Calibri"/>
        </w:rPr>
        <w:t>o</w:t>
      </w:r>
      <w:r w:rsidR="00BF05FB" w:rsidRPr="007A5D7F">
        <w:rPr>
          <w:rFonts w:ascii="Calibri" w:hAnsi="Calibri" w:cs="Calibri"/>
        </w:rPr>
        <w:t xml:space="preserve">neri o </w:t>
      </w:r>
      <w:r w:rsidRPr="007A5D7F">
        <w:rPr>
          <w:rFonts w:ascii="Calibri" w:hAnsi="Calibri" w:cs="Calibri"/>
        </w:rPr>
        <w:t>p</w:t>
      </w:r>
      <w:r w:rsidR="00BF05FB" w:rsidRPr="007A5D7F">
        <w:rPr>
          <w:rFonts w:ascii="Calibri" w:hAnsi="Calibri" w:cs="Calibri"/>
        </w:rPr>
        <w:t xml:space="preserve">esi di natura reale o personale, incompatibili con le tempistiche di utilizzo da parte </w:t>
      </w:r>
      <w:r w:rsidR="0080626D" w:rsidRPr="007A5D7F">
        <w:rPr>
          <w:rFonts w:ascii="Calibri" w:hAnsi="Calibri" w:cs="Calibri"/>
        </w:rPr>
        <w:t>di Cidiu S.p.A.</w:t>
      </w:r>
      <w:r w:rsidR="00BF05FB" w:rsidRPr="007A5D7F">
        <w:rPr>
          <w:rFonts w:ascii="Calibri" w:hAnsi="Calibri" w:cs="Calibri"/>
        </w:rPr>
        <w:t>;</w:t>
      </w:r>
    </w:p>
    <w:p w:rsidR="00E05938" w:rsidRPr="007A5D7F" w:rsidRDefault="00BF05FB" w:rsidP="00DA6610">
      <w:pPr>
        <w:spacing w:line="288" w:lineRule="auto"/>
        <w:ind w:left="709"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anche e soprattutto nei confronti di terzi.</w:t>
      </w:r>
    </w:p>
    <w:p w:rsidR="00E05938" w:rsidRPr="007A5D7F" w:rsidRDefault="00E05938" w:rsidP="00DA6610">
      <w:pPr>
        <w:pStyle w:val="Paragrafoelenco"/>
        <w:spacing w:line="288" w:lineRule="auto"/>
        <w:ind w:left="0" w:right="-1"/>
        <w:jc w:val="both"/>
        <w:rPr>
          <w:rFonts w:ascii="Calibri" w:hAnsi="Calibri" w:cs="Calibri"/>
        </w:rPr>
      </w:pPr>
    </w:p>
    <w:p w:rsidR="00E05938" w:rsidRPr="007A5D7F" w:rsidRDefault="00F77418" w:rsidP="00F77418">
      <w:pPr>
        <w:pStyle w:val="Paragrafoelenco"/>
        <w:numPr>
          <w:ilvl w:val="0"/>
          <w:numId w:val="5"/>
        </w:numPr>
        <w:spacing w:line="288" w:lineRule="auto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BF05FB" w:rsidRPr="007A5D7F">
        <w:rPr>
          <w:rFonts w:ascii="Calibri" w:hAnsi="Calibri" w:cs="Calibri"/>
        </w:rPr>
        <w:t xml:space="preserve">n merito all’Attestato di Prestazione Energetica (APE) in corso di validità temporale, specificare se l’immobile ne è provvisto o meno: </w:t>
      </w:r>
    </w:p>
    <w:p w:rsidR="00E05938" w:rsidRPr="007A5D7F" w:rsidRDefault="00424AA9" w:rsidP="00DA6610">
      <w:pPr>
        <w:pStyle w:val="Paragrafoelenco"/>
        <w:numPr>
          <w:ilvl w:val="0"/>
          <w:numId w:val="7"/>
        </w:numPr>
        <w:spacing w:line="288" w:lineRule="auto"/>
        <w:ind w:right="-1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54610</wp:posOffset>
                </wp:positionV>
                <wp:extent cx="100965" cy="106680"/>
                <wp:effectExtent l="0" t="0" r="0" b="762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5938" w:rsidRDefault="00424AA9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</w:pPr>
                            <w:r w:rsidRPr="006A782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14300" cy="121920"/>
                                  <wp:effectExtent l="0" t="0" r="0" b="0"/>
                                  <wp:docPr id="4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0" type="#_x0000_t202" style="position:absolute;left:0;text-align:left;margin-left:151.65pt;margin-top:4.3pt;width:7.9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" strokeweight=".26467mm">
                <v:textbox>
                  <w:txbxContent>
                    <w:p w:rsidR="00E05938" w:rsidRDefault="00424AA9">
                      <w:pPr>
                        <w:pStyle w:val="Paragrafoelenco"/>
                        <w:numPr>
                          <w:ilvl w:val="0"/>
                          <w:numId w:val="8"/>
                        </w:numPr>
                      </w:pPr>
                      <w:r w:rsidRPr="006A782B"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14300" cy="121920"/>
                            <wp:effectExtent l="0" t="0" r="0" b="0"/>
                            <wp:docPr id="4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21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073B" w:rsidRPr="007A5D7F">
        <w:rPr>
          <w:rFonts w:ascii="Calibri" w:hAnsi="Calibri" w:cs="Calibri"/>
        </w:rPr>
        <w:t xml:space="preserve">A.P.E. </w:t>
      </w:r>
      <w:r w:rsidR="00BF05FB" w:rsidRPr="007A5D7F">
        <w:rPr>
          <w:rFonts w:ascii="Calibri" w:hAnsi="Calibri" w:cs="Calibri"/>
        </w:rPr>
        <w:t xml:space="preserve">presente </w:t>
      </w:r>
    </w:p>
    <w:p w:rsidR="00E05938" w:rsidRPr="007A5D7F" w:rsidRDefault="00424AA9" w:rsidP="00DA6610">
      <w:pPr>
        <w:pStyle w:val="Paragrafoelenco"/>
        <w:numPr>
          <w:ilvl w:val="0"/>
          <w:numId w:val="7"/>
        </w:numPr>
        <w:spacing w:line="288" w:lineRule="auto"/>
        <w:ind w:right="-1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53975</wp:posOffset>
                </wp:positionV>
                <wp:extent cx="100965" cy="106680"/>
                <wp:effectExtent l="0" t="0" r="0" b="762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096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5938" w:rsidRDefault="00E05938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31" type="#_x0000_t202" style="position:absolute;left:0;text-align:left;margin-left:151.65pt;margin-top:4.25pt;width:7.95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" strokeweight=".26467mm">
                <v:textbox>
                  <w:txbxContent>
                    <w:p w:rsidR="00E05938" w:rsidRDefault="00E05938"/>
                  </w:txbxContent>
                </v:textbox>
              </v:shape>
            </w:pict>
          </mc:Fallback>
        </mc:AlternateContent>
      </w:r>
      <w:r w:rsidR="00A9073B" w:rsidRPr="007A5D7F">
        <w:rPr>
          <w:rFonts w:ascii="Calibri" w:hAnsi="Calibri" w:cs="Calibri"/>
        </w:rPr>
        <w:t xml:space="preserve">A.P.E. </w:t>
      </w:r>
      <w:r w:rsidR="00BF05FB" w:rsidRPr="007A5D7F">
        <w:rPr>
          <w:rFonts w:ascii="Calibri" w:hAnsi="Calibri" w:cs="Calibri"/>
          <w:u w:val="single"/>
        </w:rPr>
        <w:t>non</w:t>
      </w:r>
      <w:r w:rsidR="00BF05FB" w:rsidRPr="007A5D7F">
        <w:rPr>
          <w:rFonts w:ascii="Calibri" w:hAnsi="Calibri" w:cs="Calibri"/>
        </w:rPr>
        <w:t xml:space="preserve"> presente</w:t>
      </w:r>
    </w:p>
    <w:p w:rsidR="00E05938" w:rsidRPr="007A5D7F" w:rsidRDefault="00E05938" w:rsidP="00DA6610">
      <w:pPr>
        <w:pStyle w:val="Paragrafoelenco"/>
        <w:spacing w:line="288" w:lineRule="auto"/>
        <w:ind w:left="0" w:right="-1"/>
        <w:rPr>
          <w:rFonts w:ascii="Calibri" w:hAnsi="Calibri" w:cs="Calibri"/>
        </w:rPr>
      </w:pPr>
    </w:p>
    <w:p w:rsidR="00E05938" w:rsidRPr="007A5D7F" w:rsidRDefault="00F77418" w:rsidP="00DA6610">
      <w:pPr>
        <w:pStyle w:val="Paragrafoelenco"/>
        <w:numPr>
          <w:ilvl w:val="0"/>
          <w:numId w:val="5"/>
        </w:numPr>
        <w:spacing w:line="288" w:lineRule="auto"/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BF05FB" w:rsidRPr="007A5D7F">
        <w:rPr>
          <w:rFonts w:ascii="Calibri" w:hAnsi="Calibri" w:cs="Calibri"/>
        </w:rPr>
        <w:t xml:space="preserve">’insussistenza dei motivi di esclusione di cui </w:t>
      </w:r>
      <w:r w:rsidR="00AD4BF7" w:rsidRPr="007A5D7F">
        <w:rPr>
          <w:rFonts w:ascii="Calibri" w:hAnsi="Calibri" w:cs="Calibri"/>
        </w:rPr>
        <w:t>al D.Lgs. 36/2023,</w:t>
      </w:r>
      <w:r w:rsidR="00BF05FB" w:rsidRPr="007A5D7F">
        <w:rPr>
          <w:rFonts w:ascii="Calibri" w:hAnsi="Calibri" w:cs="Calibri"/>
        </w:rPr>
        <w:t xml:space="preserve"> nonché l’assenza di altre condizioni che possano precludere la vendita dell’immobile o comportare il divieto di contrarre con la Pubblica Amministrazione, tra cui:</w:t>
      </w:r>
    </w:p>
    <w:p w:rsidR="00E05938" w:rsidRPr="007A5D7F" w:rsidRDefault="0080626D" w:rsidP="00DA6610">
      <w:pPr>
        <w:pStyle w:val="Paragrafoelenco"/>
        <w:numPr>
          <w:ilvl w:val="2"/>
          <w:numId w:val="9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l</w:t>
      </w:r>
      <w:r w:rsidR="00BF05FB" w:rsidRPr="007A5D7F">
        <w:rPr>
          <w:rFonts w:ascii="Calibri" w:hAnsi="Calibri" w:cs="Calibri"/>
        </w:rPr>
        <w:t>’insussistenza di ragioni/provvedimenti che comportino il divieto di contrarre con Pubblica Amministrazione;</w:t>
      </w:r>
    </w:p>
    <w:p w:rsidR="00E05938" w:rsidRPr="007A5D7F" w:rsidRDefault="0080626D" w:rsidP="00DA6610">
      <w:pPr>
        <w:pStyle w:val="Paragrafoelenco"/>
        <w:numPr>
          <w:ilvl w:val="2"/>
          <w:numId w:val="9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l</w:t>
      </w:r>
      <w:r w:rsidR="00BF05FB" w:rsidRPr="007A5D7F">
        <w:rPr>
          <w:rFonts w:ascii="Calibri" w:hAnsi="Calibri" w:cs="Calibri"/>
        </w:rPr>
        <w:t xml:space="preserve">’insussistenza di sentenze definitive o decreti penali di condanna idonei ad incidere sulla moralità dell’offerente; </w:t>
      </w:r>
    </w:p>
    <w:p w:rsidR="00E05938" w:rsidRPr="007A5D7F" w:rsidRDefault="0080626D" w:rsidP="00DA6610">
      <w:pPr>
        <w:pStyle w:val="Paragrafoelenco"/>
        <w:numPr>
          <w:ilvl w:val="2"/>
          <w:numId w:val="9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lastRenderedPageBreak/>
        <w:t>l</w:t>
      </w:r>
      <w:r w:rsidR="00BF05FB" w:rsidRPr="007A5D7F">
        <w:rPr>
          <w:rFonts w:ascii="Calibri" w:hAnsi="Calibri" w:cs="Calibri"/>
        </w:rPr>
        <w:t xml:space="preserve">’insussistenza di posizioni debitorie nei confronti dell’Erario per debiti fiscali e/o previdenziali; </w:t>
      </w:r>
    </w:p>
    <w:p w:rsidR="00A9073B" w:rsidRDefault="0080626D" w:rsidP="00AB7882">
      <w:pPr>
        <w:pStyle w:val="Paragrafoelenco"/>
        <w:numPr>
          <w:ilvl w:val="2"/>
          <w:numId w:val="9"/>
        </w:num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>l</w:t>
      </w:r>
      <w:r w:rsidR="00BF05FB" w:rsidRPr="007A5D7F">
        <w:rPr>
          <w:rFonts w:ascii="Calibri" w:hAnsi="Calibri" w:cs="Calibri"/>
        </w:rPr>
        <w:t>’insussistenza di provvedimenti interdittivi antimafia.</w:t>
      </w:r>
    </w:p>
    <w:p w:rsidR="00C657B8" w:rsidRDefault="00C657B8" w:rsidP="00C657B8">
      <w:pPr>
        <w:pStyle w:val="Paragrafoelenco"/>
        <w:spacing w:line="288" w:lineRule="auto"/>
        <w:ind w:left="1440" w:right="-1"/>
        <w:jc w:val="both"/>
        <w:rPr>
          <w:rFonts w:ascii="Calibri" w:hAnsi="Calibri" w:cs="Calibri"/>
        </w:rPr>
      </w:pPr>
    </w:p>
    <w:p w:rsidR="00C657B8" w:rsidRPr="00AB7882" w:rsidRDefault="00C657B8" w:rsidP="00C657B8">
      <w:pPr>
        <w:pStyle w:val="Paragrafoelenco"/>
        <w:spacing w:line="288" w:lineRule="auto"/>
        <w:ind w:left="1440" w:right="-1"/>
        <w:jc w:val="both"/>
        <w:rPr>
          <w:rFonts w:ascii="Calibri" w:hAnsi="Calibri" w:cs="Calibri"/>
        </w:rPr>
      </w:pPr>
    </w:p>
    <w:p w:rsidR="00E05938" w:rsidRDefault="00BF05FB" w:rsidP="00DA6610">
      <w:pPr>
        <w:spacing w:line="288" w:lineRule="auto"/>
        <w:ind w:right="-1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 xml:space="preserve">lì__________________, ___/___/_______, </w:t>
      </w:r>
    </w:p>
    <w:p w:rsidR="00C657B8" w:rsidRDefault="00C657B8" w:rsidP="00DA6610">
      <w:pPr>
        <w:spacing w:line="288" w:lineRule="auto"/>
        <w:ind w:right="-1"/>
        <w:jc w:val="both"/>
        <w:rPr>
          <w:rFonts w:ascii="Calibri" w:hAnsi="Calibri" w:cs="Calibri"/>
        </w:rPr>
      </w:pPr>
    </w:p>
    <w:p w:rsidR="00C657B8" w:rsidRPr="007A5D7F" w:rsidRDefault="00C657B8" w:rsidP="00DA6610">
      <w:pPr>
        <w:spacing w:line="288" w:lineRule="auto"/>
        <w:ind w:right="-1"/>
        <w:jc w:val="both"/>
        <w:rPr>
          <w:rFonts w:ascii="Calibri" w:hAnsi="Calibri" w:cs="Calibri"/>
        </w:rPr>
      </w:pPr>
    </w:p>
    <w:p w:rsidR="00E05938" w:rsidRPr="007A5D7F" w:rsidRDefault="00BF05FB" w:rsidP="00DA6610">
      <w:pPr>
        <w:tabs>
          <w:tab w:val="left" w:leader="dot" w:pos="8789"/>
          <w:tab w:val="left" w:pos="9214"/>
        </w:tabs>
        <w:spacing w:line="288" w:lineRule="auto"/>
        <w:ind w:right="-1" w:firstLine="6237"/>
        <w:jc w:val="both"/>
        <w:rPr>
          <w:rFonts w:ascii="Calibri" w:hAnsi="Calibri" w:cs="Calibri"/>
          <w:i/>
        </w:rPr>
      </w:pPr>
      <w:r w:rsidRPr="007A5D7F">
        <w:rPr>
          <w:rFonts w:ascii="Calibri" w:hAnsi="Calibri" w:cs="Calibri"/>
          <w:i/>
        </w:rPr>
        <w:t xml:space="preserve">Il Dichiarante  </w:t>
      </w:r>
    </w:p>
    <w:p w:rsidR="00E05938" w:rsidRPr="007A5D7F" w:rsidRDefault="00BF05FB" w:rsidP="00DA6610">
      <w:pPr>
        <w:tabs>
          <w:tab w:val="left" w:leader="dot" w:pos="8789"/>
          <w:tab w:val="left" w:pos="9214"/>
        </w:tabs>
        <w:spacing w:line="288" w:lineRule="auto"/>
        <w:ind w:right="-1" w:firstLine="6237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 xml:space="preserve">      FIRMA</w:t>
      </w:r>
    </w:p>
    <w:p w:rsidR="00E05938" w:rsidRDefault="00BF05FB" w:rsidP="004E5A80">
      <w:pPr>
        <w:tabs>
          <w:tab w:val="left" w:leader="dot" w:pos="8789"/>
          <w:tab w:val="left" w:pos="9214"/>
        </w:tabs>
        <w:spacing w:line="288" w:lineRule="auto"/>
        <w:ind w:right="-1" w:firstLine="5387"/>
        <w:jc w:val="both"/>
        <w:rPr>
          <w:rFonts w:ascii="Calibri" w:hAnsi="Calibri" w:cs="Calibri"/>
        </w:rPr>
      </w:pPr>
      <w:r w:rsidRPr="007A5D7F">
        <w:rPr>
          <w:rFonts w:ascii="Calibri" w:hAnsi="Calibri" w:cs="Calibri"/>
        </w:rPr>
        <w:t xml:space="preserve">  </w:t>
      </w:r>
      <w:r w:rsidR="004E5A80">
        <w:rPr>
          <w:rFonts w:ascii="Calibri" w:hAnsi="Calibri" w:cs="Calibri"/>
        </w:rPr>
        <w:t>________________________</w:t>
      </w:r>
    </w:p>
    <w:p w:rsidR="00C657B8" w:rsidRDefault="00C657B8" w:rsidP="004E5A80">
      <w:pPr>
        <w:tabs>
          <w:tab w:val="left" w:leader="dot" w:pos="8789"/>
          <w:tab w:val="left" w:pos="9214"/>
        </w:tabs>
        <w:spacing w:line="288" w:lineRule="auto"/>
        <w:ind w:right="-1" w:firstLine="5387"/>
        <w:jc w:val="both"/>
        <w:rPr>
          <w:rFonts w:ascii="Calibri" w:hAnsi="Calibri" w:cs="Calibri"/>
        </w:rPr>
      </w:pPr>
    </w:p>
    <w:p w:rsidR="00C657B8" w:rsidRPr="007A5D7F" w:rsidRDefault="00C657B8" w:rsidP="004E5A80">
      <w:pPr>
        <w:tabs>
          <w:tab w:val="left" w:leader="dot" w:pos="8789"/>
          <w:tab w:val="left" w:pos="9214"/>
        </w:tabs>
        <w:spacing w:line="288" w:lineRule="auto"/>
        <w:ind w:right="-1" w:firstLine="5387"/>
        <w:jc w:val="both"/>
        <w:rPr>
          <w:rFonts w:ascii="Calibri" w:hAnsi="Calibri" w:cs="Calibri"/>
        </w:rPr>
      </w:pPr>
    </w:p>
    <w:p w:rsidR="00EC7EE2" w:rsidRPr="007A5D7F" w:rsidRDefault="00EC7EE2" w:rsidP="00DA6610">
      <w:pPr>
        <w:tabs>
          <w:tab w:val="left" w:leader="dot" w:pos="8789"/>
          <w:tab w:val="left" w:pos="9214"/>
        </w:tabs>
        <w:spacing w:line="288" w:lineRule="auto"/>
        <w:ind w:right="-1"/>
        <w:jc w:val="both"/>
        <w:rPr>
          <w:rFonts w:ascii="Calibri" w:hAnsi="Calibri" w:cs="Calibri"/>
          <w:b/>
          <w:i/>
          <w:iCs/>
        </w:rPr>
      </w:pPr>
    </w:p>
    <w:p w:rsidR="00007934" w:rsidRDefault="00BF05FB" w:rsidP="00007934">
      <w:pPr>
        <w:tabs>
          <w:tab w:val="left" w:leader="dot" w:pos="8789"/>
          <w:tab w:val="left" w:pos="9214"/>
        </w:tabs>
        <w:spacing w:line="288" w:lineRule="auto"/>
        <w:ind w:right="-1"/>
        <w:jc w:val="both"/>
        <w:rPr>
          <w:rFonts w:ascii="Calibri" w:hAnsi="Calibri" w:cs="Calibri"/>
          <w:i/>
          <w:iCs/>
          <w:sz w:val="20"/>
          <w:szCs w:val="20"/>
        </w:rPr>
      </w:pPr>
      <w:r w:rsidRPr="007A5D7F">
        <w:rPr>
          <w:rFonts w:ascii="Calibri" w:hAnsi="Calibri" w:cs="Calibri"/>
          <w:b/>
          <w:i/>
          <w:iCs/>
          <w:sz w:val="20"/>
          <w:szCs w:val="20"/>
        </w:rPr>
        <w:t>N.B:</w:t>
      </w:r>
      <w:r w:rsidRPr="007A5D7F">
        <w:rPr>
          <w:rFonts w:ascii="Calibri" w:hAnsi="Calibri" w:cs="Calibri"/>
          <w:i/>
          <w:iCs/>
          <w:sz w:val="20"/>
          <w:szCs w:val="20"/>
        </w:rPr>
        <w:t xml:space="preserve"> La presente manifestazione di interesse deve essere corredata da fotocopia di documento d’identità del sottoscrittore in corso di validità, ai sensi degli artt. 38 e 47 del D.P.R. n. 445/2000.</w:t>
      </w:r>
    </w:p>
    <w:p w:rsidR="00AB7882" w:rsidRDefault="00AB7882" w:rsidP="00007934">
      <w:pPr>
        <w:tabs>
          <w:tab w:val="left" w:leader="dot" w:pos="8789"/>
          <w:tab w:val="left" w:pos="9214"/>
        </w:tabs>
        <w:spacing w:line="288" w:lineRule="auto"/>
        <w:ind w:right="-1"/>
        <w:jc w:val="both"/>
        <w:rPr>
          <w:rFonts w:ascii="Calibri" w:hAnsi="Calibri" w:cs="Calibri"/>
          <w:sz w:val="20"/>
          <w:szCs w:val="20"/>
        </w:rPr>
      </w:pPr>
    </w:p>
    <w:p w:rsidR="00C657B8" w:rsidRDefault="00C657B8" w:rsidP="00007934">
      <w:pPr>
        <w:tabs>
          <w:tab w:val="left" w:leader="dot" w:pos="8789"/>
          <w:tab w:val="left" w:pos="9214"/>
        </w:tabs>
        <w:spacing w:line="288" w:lineRule="auto"/>
        <w:ind w:right="-1"/>
        <w:jc w:val="both"/>
        <w:rPr>
          <w:rFonts w:ascii="Calibri" w:hAnsi="Calibri" w:cs="Calibri"/>
          <w:sz w:val="20"/>
          <w:szCs w:val="20"/>
        </w:rPr>
      </w:pPr>
    </w:p>
    <w:p w:rsidR="00C657B8" w:rsidRPr="00007934" w:rsidRDefault="00C657B8" w:rsidP="00007934">
      <w:pPr>
        <w:tabs>
          <w:tab w:val="left" w:leader="dot" w:pos="8789"/>
          <w:tab w:val="left" w:pos="9214"/>
        </w:tabs>
        <w:spacing w:line="288" w:lineRule="auto"/>
        <w:ind w:right="-1"/>
        <w:jc w:val="both"/>
        <w:rPr>
          <w:rFonts w:ascii="Calibri" w:hAnsi="Calibri" w:cs="Calibri"/>
          <w:sz w:val="20"/>
          <w:szCs w:val="20"/>
        </w:rPr>
      </w:pPr>
    </w:p>
    <w:p w:rsidR="00AD4BF7" w:rsidRPr="007A5D7F" w:rsidRDefault="00AD4BF7" w:rsidP="00DA6610">
      <w:pPr>
        <w:widowControl w:val="0"/>
        <w:autoSpaceDE w:val="0"/>
        <w:adjustRightInd w:val="0"/>
        <w:spacing w:line="288" w:lineRule="auto"/>
        <w:ind w:right="169"/>
        <w:jc w:val="both"/>
        <w:rPr>
          <w:rFonts w:ascii="Calibri" w:hAnsi="Calibri" w:cs="Calibri"/>
          <w:b/>
          <w:sz w:val="16"/>
          <w:szCs w:val="16"/>
          <w:lang w:eastAsia="it-IT"/>
        </w:rPr>
      </w:pPr>
      <w:r w:rsidRPr="007A5D7F">
        <w:rPr>
          <w:rFonts w:ascii="Calibri" w:hAnsi="Calibri" w:cs="Calibri"/>
          <w:b/>
          <w:sz w:val="16"/>
          <w:szCs w:val="16"/>
          <w:lang w:eastAsia="it-IT"/>
        </w:rPr>
        <w:t>INFORMATIVA PRIVACY</w:t>
      </w:r>
    </w:p>
    <w:p w:rsidR="00AD4BF7" w:rsidRPr="007A5D7F" w:rsidRDefault="00AD4BF7" w:rsidP="00DA6610">
      <w:pPr>
        <w:widowControl w:val="0"/>
        <w:suppressAutoHyphens w:val="0"/>
        <w:autoSpaceDE w:val="0"/>
        <w:adjustRightInd w:val="0"/>
        <w:spacing w:line="288" w:lineRule="auto"/>
        <w:ind w:right="169"/>
        <w:jc w:val="both"/>
        <w:textAlignment w:val="auto"/>
        <w:rPr>
          <w:rFonts w:ascii="Calibri" w:hAnsi="Calibri" w:cs="Calibri"/>
          <w:sz w:val="16"/>
          <w:szCs w:val="16"/>
          <w:lang w:eastAsia="it-IT"/>
        </w:rPr>
      </w:pPr>
      <w:r w:rsidRPr="007A5D7F">
        <w:rPr>
          <w:rFonts w:ascii="Calibri" w:hAnsi="Calibri" w:cs="Calibri"/>
          <w:sz w:val="16"/>
          <w:szCs w:val="16"/>
          <w:lang w:eastAsia="it-IT"/>
        </w:rPr>
        <w:t>Ai sensi e per gli effetti di cui all’art. 13 E 14 del Regolamento UE 2016/679 relativo alla protezione delle persone fisiche con riguardo al trattamento dei dati personali, nonché alla libera circolazione di tali dati e che abroga la direttiva 95/46/CE, il Gruppo CIDIU mette a sua disposizione l’Informativa Privacy Fornitori sul suo sito web istituzionale, al seguente link:</w:t>
      </w:r>
    </w:p>
    <w:p w:rsidR="00AD4BF7" w:rsidRPr="007A5D7F" w:rsidRDefault="00AD4BF7" w:rsidP="00DA6610">
      <w:pPr>
        <w:widowControl w:val="0"/>
        <w:suppressAutoHyphens w:val="0"/>
        <w:autoSpaceDE w:val="0"/>
        <w:adjustRightInd w:val="0"/>
        <w:spacing w:line="288" w:lineRule="auto"/>
        <w:ind w:right="169"/>
        <w:jc w:val="both"/>
        <w:textAlignment w:val="auto"/>
        <w:rPr>
          <w:rFonts w:ascii="Calibri" w:hAnsi="Calibri" w:cs="Calibri"/>
          <w:sz w:val="16"/>
          <w:szCs w:val="16"/>
          <w:lang w:eastAsia="it-IT"/>
        </w:rPr>
      </w:pPr>
      <w:hyperlink r:id="rId8" w:history="1">
        <w:r w:rsidRPr="007A5D7F">
          <w:rPr>
            <w:rFonts w:ascii="Calibri" w:hAnsi="Calibri" w:cs="Calibri"/>
            <w:color w:val="0000FF"/>
            <w:sz w:val="16"/>
            <w:szCs w:val="16"/>
            <w:u w:val="single"/>
            <w:lang w:eastAsia="it-IT"/>
          </w:rPr>
          <w:t>https://cidiu.it/wp-content/uploads/2023/05/Informativa-FORNITORI_Cidiu-SPA-Rev-XII.pdf</w:t>
        </w:r>
      </w:hyperlink>
    </w:p>
    <w:p w:rsidR="00E05938" w:rsidRPr="007A5D7F" w:rsidRDefault="00AD4BF7" w:rsidP="00EC7EE2">
      <w:pPr>
        <w:suppressAutoHyphens w:val="0"/>
        <w:autoSpaceDN/>
        <w:spacing w:line="288" w:lineRule="auto"/>
        <w:jc w:val="both"/>
        <w:textAlignment w:val="auto"/>
        <w:rPr>
          <w:rFonts w:ascii="Calibri" w:hAnsi="Calibri" w:cs="Calibri"/>
        </w:rPr>
      </w:pPr>
      <w:r w:rsidRPr="007A5D7F">
        <w:rPr>
          <w:rFonts w:ascii="Calibri" w:hAnsi="Calibri" w:cs="Calibri"/>
          <w:sz w:val="16"/>
          <w:szCs w:val="16"/>
          <w:lang w:eastAsia="it-IT"/>
        </w:rPr>
        <w:t>La invitiamo a prendere visione della documentazione menzionata.</w:t>
      </w:r>
    </w:p>
    <w:sectPr w:rsidR="00E05938" w:rsidRPr="007A5D7F" w:rsidSect="00F77418">
      <w:footerReference w:type="default" r:id="rId9"/>
      <w:pgSz w:w="11906" w:h="16838"/>
      <w:pgMar w:top="1409" w:right="1134" w:bottom="851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3DA" w:rsidRDefault="002C43DA">
      <w:r>
        <w:separator/>
      </w:r>
    </w:p>
  </w:endnote>
  <w:endnote w:type="continuationSeparator" w:id="0">
    <w:p w:rsidR="002C43DA" w:rsidRDefault="002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1">
    <w:altName w:val="Calibri"/>
    <w:charset w:val="00"/>
    <w:family w:val="roman"/>
    <w:pitch w:val="default"/>
  </w:font>
  <w:font w:name="CIDFont+F2">
    <w:charset w:val="00"/>
    <w:family w:val="roman"/>
    <w:pitch w:val="default"/>
  </w:font>
  <w:font w:name="CIDFont+F4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FB" w:rsidRDefault="00424AA9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230" cy="137160"/>
              <wp:effectExtent l="0" t="0" r="0" b="0"/>
              <wp:wrapSquare wrapText="largest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62230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BF05FB" w:rsidRDefault="00BF05FB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A15D2">
                            <w:rPr>
                              <w:rStyle w:val="Numeropagina"/>
                              <w:rFonts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2" type="#_x0000_t202" style="position:absolute;margin-left:0;margin-top:.05pt;width:4.9pt;height:10.8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" stroked="f">
              <v:fill opacity="0"/>
              <v:textbox inset="0,0,0,0">
                <w:txbxContent>
                  <w:p w:rsidR="00BF05FB" w:rsidRDefault="00BF05FB">
                    <w:pPr>
                      <w:pStyle w:val="Pidipagina"/>
                    </w:pP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separate"/>
                    </w:r>
                    <w:r w:rsidR="00EA15D2">
                      <w:rPr>
                        <w:rStyle w:val="Numeropagina"/>
                        <w:rFonts w:cs="Tahom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3DA" w:rsidRDefault="002C43DA">
      <w:r>
        <w:rPr>
          <w:color w:val="000000"/>
        </w:rPr>
        <w:separator/>
      </w:r>
    </w:p>
  </w:footnote>
  <w:footnote w:type="continuationSeparator" w:id="0">
    <w:p w:rsidR="002C43DA" w:rsidRDefault="002C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0B94"/>
    <w:multiLevelType w:val="multilevel"/>
    <w:tmpl w:val="99D4CA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0EE06C35"/>
    <w:multiLevelType w:val="hybridMultilevel"/>
    <w:tmpl w:val="188C00AA"/>
    <w:lvl w:ilvl="0" w:tplc="72163B88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0444"/>
    <w:multiLevelType w:val="multilevel"/>
    <w:tmpl w:val="9BD824C8"/>
    <w:lvl w:ilvl="0">
      <w:numFmt w:val="bullet"/>
      <w:lvlText w:val="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F479A8"/>
    <w:multiLevelType w:val="multilevel"/>
    <w:tmpl w:val="DB3E9A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</w:rPr>
    </w:lvl>
  </w:abstractNum>
  <w:abstractNum w:abstractNumId="4" w15:restartNumberingAfterBreak="0">
    <w:nsid w:val="26F7106B"/>
    <w:multiLevelType w:val="hybridMultilevel"/>
    <w:tmpl w:val="FCD88698"/>
    <w:lvl w:ilvl="0" w:tplc="BDBECCB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E001FC"/>
    <w:multiLevelType w:val="multilevel"/>
    <w:tmpl w:val="7966C0A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02" w:hanging="360"/>
      </w:pPr>
      <w:rPr>
        <w:sz w:val="18"/>
        <w:szCs w:val="18"/>
        <w:u w:val="single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6" w15:restartNumberingAfterBreak="0">
    <w:nsid w:val="3717275B"/>
    <w:multiLevelType w:val="multilevel"/>
    <w:tmpl w:val="0DE8E9C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7700D5C"/>
    <w:multiLevelType w:val="multilevel"/>
    <w:tmpl w:val="79E6DA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F01577"/>
    <w:multiLevelType w:val="multilevel"/>
    <w:tmpl w:val="5C0CD0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CD4505B"/>
    <w:multiLevelType w:val="multilevel"/>
    <w:tmpl w:val="EF5421B0"/>
    <w:lvl w:ilvl="0">
      <w:numFmt w:val="bullet"/>
      <w:lvlText w:val="­"/>
      <w:lvlJc w:val="left"/>
      <w:pPr>
        <w:ind w:left="108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CB7B11"/>
    <w:multiLevelType w:val="multilevel"/>
    <w:tmpl w:val="FE7ED61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numFmt w:val="bullet"/>
      <w:lvlText w:val="­"/>
      <w:lvlJc w:val="left"/>
      <w:pPr>
        <w:ind w:left="502" w:hanging="360"/>
      </w:pPr>
      <w:rPr>
        <w:rFonts w:ascii="Calibri" w:hAnsi="Calibri"/>
      </w:rPr>
    </w:lvl>
    <w:lvl w:ilvl="2">
      <w:numFmt w:val="bullet"/>
      <w:lvlText w:val="­"/>
      <w:lvlJc w:val="left"/>
      <w:pPr>
        <w:ind w:left="1440" w:hanging="360"/>
      </w:pPr>
      <w:rPr>
        <w:rFonts w:ascii="Calibri" w:hAnsi="Calibri"/>
      </w:r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1" w15:restartNumberingAfterBreak="0">
    <w:nsid w:val="7DA85988"/>
    <w:multiLevelType w:val="hybridMultilevel"/>
    <w:tmpl w:val="CF5EFB3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38"/>
    <w:rsid w:val="00007934"/>
    <w:rsid w:val="000C3BA4"/>
    <w:rsid w:val="0010787C"/>
    <w:rsid w:val="00244A0A"/>
    <w:rsid w:val="00276526"/>
    <w:rsid w:val="002C43DA"/>
    <w:rsid w:val="002D152C"/>
    <w:rsid w:val="002D1A42"/>
    <w:rsid w:val="0032181A"/>
    <w:rsid w:val="00354F35"/>
    <w:rsid w:val="00361EB1"/>
    <w:rsid w:val="00424AA9"/>
    <w:rsid w:val="004539B1"/>
    <w:rsid w:val="004D55B9"/>
    <w:rsid w:val="004E5A80"/>
    <w:rsid w:val="00526718"/>
    <w:rsid w:val="00584C62"/>
    <w:rsid w:val="005E2677"/>
    <w:rsid w:val="0076790B"/>
    <w:rsid w:val="007A5D7F"/>
    <w:rsid w:val="00804F59"/>
    <w:rsid w:val="0080626D"/>
    <w:rsid w:val="00872A55"/>
    <w:rsid w:val="008C278C"/>
    <w:rsid w:val="008C5836"/>
    <w:rsid w:val="0096187F"/>
    <w:rsid w:val="00993351"/>
    <w:rsid w:val="009F5598"/>
    <w:rsid w:val="00A9073B"/>
    <w:rsid w:val="00AB7882"/>
    <w:rsid w:val="00AD4BF7"/>
    <w:rsid w:val="00BA4E0C"/>
    <w:rsid w:val="00BD4BBF"/>
    <w:rsid w:val="00BF05FB"/>
    <w:rsid w:val="00C03583"/>
    <w:rsid w:val="00C605D9"/>
    <w:rsid w:val="00C657B8"/>
    <w:rsid w:val="00C9030C"/>
    <w:rsid w:val="00D06842"/>
    <w:rsid w:val="00D6153B"/>
    <w:rsid w:val="00D81955"/>
    <w:rsid w:val="00DA6610"/>
    <w:rsid w:val="00DC559B"/>
    <w:rsid w:val="00E05938"/>
    <w:rsid w:val="00EA15D2"/>
    <w:rsid w:val="00EB73BC"/>
    <w:rsid w:val="00EC7EE2"/>
    <w:rsid w:val="00F62AC3"/>
    <w:rsid w:val="00F77418"/>
    <w:rsid w:val="00F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Connettore 2 3"/>
        <o:r id="V:Rule2" type="connector" idref="#Connettore 2 4"/>
        <o:r id="V:Rule3" type="connector" idref="#Connettore 2 5"/>
        <o:r id="V:Rule4" type="connector" idref="#Connettore 2 6"/>
      </o:rules>
    </o:shapelayout>
  </w:shapeDefaults>
  <w:decimalSymbol w:val=","/>
  <w:listSeparator w:val=";"/>
  <w15:chartTrackingRefBased/>
  <w15:docId w15:val="{D49B763B-905F-4135-98B6-FBDB1522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uiPriority w:val="10"/>
    <w:qFormat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uiPriority w:val="11"/>
    <w:qFormat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/>
    </w:pPr>
  </w:style>
  <w:style w:type="paragraph" w:styleId="Nessunaspaziatura">
    <w:name w:val="No Spacing"/>
    <w:pPr>
      <w:suppressAutoHyphens/>
      <w:autoSpaceDN w:val="0"/>
      <w:textAlignment w:val="baseline"/>
    </w:pPr>
    <w:rPr>
      <w:sz w:val="24"/>
      <w:szCs w:val="24"/>
      <w:lang w:eastAsia="ar-SA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rPr>
      <w:i/>
      <w:iCs/>
    </w:rPr>
  </w:style>
  <w:style w:type="character" w:styleId="Enfasidelicata">
    <w:name w:val="Subtle Emphasis"/>
    <w:rPr>
      <w:i/>
      <w:iCs/>
      <w:color w:val="808080"/>
    </w:rPr>
  </w:style>
  <w:style w:type="paragraph" w:styleId="Citazione">
    <w:name w:val="Quote"/>
    <w:basedOn w:val="Normale"/>
    <w:next w:val="Normale"/>
    <w:rPr>
      <w:i/>
      <w:iCs/>
      <w:color w:val="000000"/>
    </w:rPr>
  </w:style>
  <w:style w:type="character" w:customStyle="1" w:styleId="CitazioneCarattere">
    <w:name w:val="Citazione Carattere"/>
    <w:rPr>
      <w:i/>
      <w:iCs/>
      <w:color w:val="000000"/>
      <w:sz w:val="24"/>
      <w:szCs w:val="24"/>
      <w:lang w:eastAsia="ar-SA"/>
    </w:rPr>
  </w:style>
  <w:style w:type="character" w:customStyle="1" w:styleId="fontstyle01">
    <w:name w:val="fontstyle01"/>
    <w:rPr>
      <w:rFonts w:ascii="CIDFont+F1" w:hAnsi="CIDFont+F1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Pr>
      <w:rFonts w:ascii="CIDFont+F2" w:hAnsi="CIDFont+F2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Pr>
      <w:rFonts w:ascii="CIDFont+F4" w:hAnsi="CIDFont+F4"/>
      <w:b w:val="0"/>
      <w:bCs w:val="0"/>
      <w:i w:val="0"/>
      <w:iCs w:val="0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0C3B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187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diu.it/wp-content/uploads/2023/05/Informativa-FORNITORI_Cidiu-SPA-Rev-XI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>Hewlett-Packard Company</Company>
  <LinksUpToDate>false</LinksUpToDate>
  <CharactersWithSpaces>8303</CharactersWithSpaces>
  <SharedDoc>false</SharedDoc>
  <HLinks>
    <vt:vector size="12" baseType="variant">
      <vt:variant>
        <vt:i4>196707</vt:i4>
      </vt:variant>
      <vt:variant>
        <vt:i4>3</vt:i4>
      </vt:variant>
      <vt:variant>
        <vt:i4>0</vt:i4>
      </vt:variant>
      <vt:variant>
        <vt:i4>5</vt:i4>
      </vt:variant>
      <vt:variant>
        <vt:lpwstr>https://cidiu.it/wp-content/uploads/2023/05/Informativa-FORNITORI_Cidiu-SPA-Rev-XII.pdf</vt:lpwstr>
      </vt:variant>
      <vt:variant>
        <vt:lpwstr/>
      </vt:variant>
      <vt:variant>
        <vt:i4>1507437</vt:i4>
      </vt:variant>
      <vt:variant>
        <vt:i4>0</vt:i4>
      </vt:variant>
      <vt:variant>
        <vt:i4>0</vt:i4>
      </vt:variant>
      <vt:variant>
        <vt:i4>5</vt:i4>
      </vt:variant>
      <vt:variant>
        <vt:lpwstr>mailto:gruppocidiu@cert.cidiu.it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subject/>
  <dc:creator>IPI</dc:creator>
  <cp:keywords/>
  <cp:lastModifiedBy>Binelli Susanna</cp:lastModifiedBy>
  <cp:revision>2</cp:revision>
  <cp:lastPrinted>2024-06-04T08:45:00Z</cp:lastPrinted>
  <dcterms:created xsi:type="dcterms:W3CDTF">2024-06-21T10:36:00Z</dcterms:created>
  <dcterms:modified xsi:type="dcterms:W3CDTF">2024-06-21T10:36:00Z</dcterms:modified>
</cp:coreProperties>
</file>